
<file path=[Content_Types].xml><?xml version="1.0" encoding="utf-8"?>
<Types xmlns="http://schemas.openxmlformats.org/package/2006/content-types">
  <Default Extension="bin" ContentType="application/vnd.ms-office.activeX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activeX/activeX1.xml" ContentType="application/vnd.ms-office.activeX+xml"/>
  <Override PartName="/word/activeX/activeX2.xml" ContentType="application/vnd.ms-office.activeX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0F7E" w:rsidRDefault="00A70F7E" w:rsidP="00E12C3E">
      <w:pPr>
        <w:spacing w:before="280" w:line="280" w:lineRule="exact"/>
        <w:ind w:left="3544"/>
        <w:rPr>
          <w:rFonts w:ascii="Arial" w:hAnsi="Arial"/>
          <w:sz w:val="22"/>
        </w:rPr>
        <w:sectPr w:rsidR="00A70F7E" w:rsidSect="00D23426">
          <w:headerReference w:type="even" r:id="rId8"/>
          <w:headerReference w:type="default" r:id="rId9"/>
          <w:footerReference w:type="even" r:id="rId10"/>
          <w:footerReference w:type="default" r:id="rId11"/>
          <w:pgSz w:w="11906" w:h="16838"/>
          <w:pgMar w:top="567" w:right="851" w:bottom="567" w:left="3260" w:header="709" w:footer="289" w:gutter="0"/>
          <w:cols w:space="720"/>
        </w:sectPr>
      </w:pPr>
    </w:p>
    <w:p w:rsidR="003B22E4" w:rsidRDefault="003B22E4" w:rsidP="00D975EB">
      <w:pPr>
        <w:spacing w:line="280" w:lineRule="exact"/>
        <w:rPr>
          <w:rFonts w:ascii="Arial" w:hAnsi="Arial"/>
          <w:sz w:val="22"/>
        </w:rPr>
      </w:pPr>
    </w:p>
    <w:p w:rsidR="0015710A" w:rsidRDefault="0015710A" w:rsidP="0015710A">
      <w:pPr>
        <w:tabs>
          <w:tab w:val="left" w:pos="3170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center"/>
        <w:rPr>
          <w:rFonts w:ascii="Arial" w:hAnsi="Arial"/>
          <w:b/>
          <w:sz w:val="28"/>
          <w:szCs w:val="28"/>
        </w:rPr>
      </w:pPr>
    </w:p>
    <w:p w:rsidR="002A1F7A" w:rsidRDefault="002A1F7A" w:rsidP="00D3578F">
      <w:pPr>
        <w:tabs>
          <w:tab w:val="left" w:pos="3170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center"/>
        <w:rPr>
          <w:rFonts w:ascii="Arial" w:hAnsi="Arial"/>
          <w:b/>
          <w:sz w:val="28"/>
          <w:szCs w:val="28"/>
        </w:rPr>
      </w:pPr>
    </w:p>
    <w:p w:rsidR="0015710A" w:rsidRPr="002D3B2E" w:rsidRDefault="0015710A" w:rsidP="00D3578F">
      <w:pPr>
        <w:tabs>
          <w:tab w:val="left" w:pos="3170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center"/>
        <w:rPr>
          <w:rFonts w:ascii="Arial" w:hAnsi="Arial"/>
          <w:b/>
          <w:sz w:val="28"/>
          <w:szCs w:val="28"/>
        </w:rPr>
      </w:pPr>
      <w:r w:rsidRPr="002D3B2E">
        <w:rPr>
          <w:rFonts w:ascii="Arial" w:hAnsi="Arial"/>
          <w:b/>
          <w:sz w:val="28"/>
          <w:szCs w:val="28"/>
        </w:rPr>
        <w:t>GRILLE D’</w:t>
      </w:r>
      <w:r w:rsidR="00673C57">
        <w:rPr>
          <w:rFonts w:ascii="Arial" w:hAnsi="Arial" w:cs="Arial"/>
          <w:b/>
          <w:sz w:val="28"/>
          <w:szCs w:val="28"/>
        </w:rPr>
        <w:t>É</w:t>
      </w:r>
      <w:r w:rsidRPr="002D3B2E">
        <w:rPr>
          <w:rFonts w:ascii="Arial" w:hAnsi="Arial"/>
          <w:b/>
          <w:sz w:val="28"/>
          <w:szCs w:val="28"/>
        </w:rPr>
        <w:t>VALUATION</w:t>
      </w:r>
    </w:p>
    <w:p w:rsidR="0015710A" w:rsidRPr="002D3B2E" w:rsidRDefault="001D78C2" w:rsidP="00D3578F">
      <w:pPr>
        <w:tabs>
          <w:tab w:val="left" w:pos="3170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center"/>
        <w:rPr>
          <w:rFonts w:ascii="Arial" w:hAnsi="Arial"/>
          <w:b/>
          <w:sz w:val="28"/>
          <w:szCs w:val="28"/>
        </w:rPr>
      </w:pPr>
      <w:r>
        <w:rPr>
          <w:rFonts w:ascii="Arial" w:hAnsi="Arial"/>
          <w:b/>
          <w:sz w:val="28"/>
          <w:szCs w:val="28"/>
        </w:rPr>
        <w:t>DE LA PROFESSEURE OU DU</w:t>
      </w:r>
      <w:r w:rsidR="0015710A" w:rsidRPr="002D3B2E">
        <w:rPr>
          <w:rFonts w:ascii="Arial" w:hAnsi="Arial"/>
          <w:b/>
          <w:sz w:val="28"/>
          <w:szCs w:val="28"/>
        </w:rPr>
        <w:t xml:space="preserve"> PROFESSEUR STAGIAIRE</w:t>
      </w:r>
    </w:p>
    <w:p w:rsidR="0015710A" w:rsidRPr="002D3B2E" w:rsidRDefault="0037115E" w:rsidP="00D3578F">
      <w:pPr>
        <w:tabs>
          <w:tab w:val="left" w:pos="3170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center"/>
        <w:rPr>
          <w:rFonts w:ascii="Arial" w:hAnsi="Arial"/>
          <w:b/>
          <w:sz w:val="28"/>
          <w:szCs w:val="28"/>
        </w:rPr>
      </w:pPr>
      <w:r>
        <w:rPr>
          <w:rFonts w:ascii="Arial" w:hAnsi="Arial"/>
          <w:b/>
          <w:sz w:val="28"/>
          <w:szCs w:val="28"/>
        </w:rPr>
        <w:t>ANN</w:t>
      </w:r>
      <w:r w:rsidR="00673C57">
        <w:rPr>
          <w:rFonts w:ascii="Arial" w:hAnsi="Arial" w:cs="Arial"/>
          <w:b/>
          <w:sz w:val="28"/>
          <w:szCs w:val="28"/>
        </w:rPr>
        <w:t>É</w:t>
      </w:r>
      <w:r>
        <w:rPr>
          <w:rFonts w:ascii="Arial" w:hAnsi="Arial"/>
          <w:b/>
          <w:sz w:val="28"/>
          <w:szCs w:val="28"/>
        </w:rPr>
        <w:t xml:space="preserve">E SCOLAIRE </w:t>
      </w:r>
      <w:r w:rsidR="00D13C40">
        <w:rPr>
          <w:rFonts w:ascii="Arial" w:hAnsi="Arial"/>
          <w:b/>
          <w:sz w:val="28"/>
          <w:szCs w:val="28"/>
        </w:rPr>
        <w:t>2024-2025</w:t>
      </w:r>
    </w:p>
    <w:p w:rsidR="0015710A" w:rsidRDefault="0015710A" w:rsidP="00D3578F">
      <w:pPr>
        <w:tabs>
          <w:tab w:val="left" w:pos="3170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ind w:left="567"/>
        <w:jc w:val="center"/>
        <w:rPr>
          <w:rFonts w:ascii="Arial" w:hAnsi="Arial"/>
          <w:b/>
          <w:sz w:val="28"/>
          <w:szCs w:val="28"/>
        </w:rPr>
      </w:pPr>
    </w:p>
    <w:p w:rsidR="0015710A" w:rsidRPr="004401BC" w:rsidRDefault="0015710A" w:rsidP="00D3578F">
      <w:pPr>
        <w:tabs>
          <w:tab w:val="left" w:pos="3170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spacing w:after="360"/>
        <w:jc w:val="center"/>
        <w:rPr>
          <w:rFonts w:ascii="Arial" w:hAnsi="Arial" w:cs="Arial"/>
          <w:b/>
          <w:sz w:val="28"/>
          <w:szCs w:val="28"/>
        </w:rPr>
      </w:pPr>
      <w:r w:rsidRPr="004401BC">
        <w:rPr>
          <w:rFonts w:ascii="Arial" w:hAnsi="Arial" w:cs="Arial"/>
          <w:b/>
          <w:sz w:val="28"/>
          <w:szCs w:val="28"/>
        </w:rPr>
        <w:t>AVIS MOTIV</w:t>
      </w:r>
      <w:r w:rsidR="00673C57">
        <w:rPr>
          <w:rFonts w:ascii="Arial" w:hAnsi="Arial" w:cs="Arial"/>
          <w:b/>
          <w:sz w:val="28"/>
          <w:szCs w:val="28"/>
        </w:rPr>
        <w:t>É</w:t>
      </w:r>
    </w:p>
    <w:tbl>
      <w:tblPr>
        <w:tblStyle w:val="Grilledutableau"/>
        <w:tblpPr w:leftFromText="141" w:rightFromText="141" w:vertAnchor="text" w:tblpXSpec="right" w:tblpY="1"/>
        <w:tblOverlap w:val="never"/>
        <w:tblW w:w="1044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3"/>
        <w:gridCol w:w="9466"/>
      </w:tblGrid>
      <w:tr w:rsidR="0015710A" w:rsidRPr="002D3B2E" w:rsidTr="00802EED">
        <w:tc>
          <w:tcPr>
            <w:tcW w:w="10449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15710A" w:rsidRPr="002D3B2E" w:rsidRDefault="0015710A" w:rsidP="00802EED">
            <w:pPr>
              <w:tabs>
                <w:tab w:val="left" w:pos="3170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rPr>
                <w:rFonts w:ascii="Arial" w:hAnsi="Arial" w:cs="Arial"/>
                <w:b/>
                <w:sz w:val="16"/>
                <w:szCs w:val="16"/>
              </w:rPr>
            </w:pPr>
          </w:p>
          <w:p w:rsidR="0015710A" w:rsidRPr="002D3B2E" w:rsidRDefault="0015710A" w:rsidP="00802EED">
            <w:pPr>
              <w:tabs>
                <w:tab w:val="left" w:pos="3170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2D3B2E">
              <w:rPr>
                <w:rFonts w:ascii="Arial" w:hAnsi="Arial" w:cs="Arial"/>
                <w:b/>
                <w:sz w:val="22"/>
                <w:szCs w:val="22"/>
              </w:rPr>
              <w:t xml:space="preserve">GRADE : </w:t>
            </w:r>
            <w:sdt>
              <w:sdtPr>
                <w:rPr>
                  <w:rStyle w:val="Style1"/>
                  <w:rFonts w:cs="Arial"/>
                  <w:szCs w:val="22"/>
                </w:rPr>
                <w:alias w:val="Grade"/>
                <w:tag w:val="Grade"/>
                <w:id w:val="507187463"/>
                <w:placeholder>
                  <w:docPart w:val="6127FCCA0716467BBC226B0C92C26E48"/>
                </w:placeholder>
                <w:showingPlcHdr/>
                <w:dropDownList>
                  <w:listItem w:value="Choisissez un élément."/>
                  <w:listItem w:displayText="Certifié stagiaire" w:value="Certifié stagiaire"/>
                  <w:listItem w:displayText="Agrégé stagiaire" w:value="Agrégé stagiaire"/>
                  <w:listItem w:displayText="PLP stagiaire" w:value="PLP stagiaire"/>
                  <w:listItem w:displayText="P.EPS stagiaire" w:value="P.EPS stagiaire"/>
                </w:dropDownList>
              </w:sdtPr>
              <w:sdtEndPr>
                <w:rPr>
                  <w:rStyle w:val="Policepardfaut"/>
                  <w:rFonts w:ascii="Times New Roman" w:hAnsi="Times New Roman"/>
                  <w:b/>
                  <w:sz w:val="24"/>
                </w:rPr>
              </w:sdtEndPr>
              <w:sdtContent>
                <w:r w:rsidR="005F06F2" w:rsidRPr="002D3B2E">
                  <w:rPr>
                    <w:rStyle w:val="Textedelespacerserv"/>
                    <w:rFonts w:ascii="Arial" w:hAnsi="Arial" w:cs="Arial"/>
                  </w:rPr>
                  <w:t>Choisissez un élement</w:t>
                </w:r>
              </w:sdtContent>
            </w:sdt>
            <w:r>
              <w:rPr>
                <w:rStyle w:val="Style1"/>
                <w:rFonts w:cs="Arial"/>
                <w:szCs w:val="22"/>
              </w:rPr>
              <w:t xml:space="preserve">            </w:t>
            </w:r>
            <w:r w:rsidRPr="002D3B2E">
              <w:rPr>
                <w:rFonts w:ascii="Arial" w:hAnsi="Arial" w:cs="Arial"/>
                <w:b/>
                <w:sz w:val="22"/>
                <w:szCs w:val="22"/>
              </w:rPr>
              <w:t xml:space="preserve">DISCIPLINE / Spécialité : </w:t>
            </w:r>
            <w:sdt>
              <w:sdtPr>
                <w:rPr>
                  <w:rFonts w:ascii="Arial" w:hAnsi="Arial" w:cs="Arial"/>
                  <w:b/>
                  <w:sz w:val="22"/>
                  <w:szCs w:val="22"/>
                </w:rPr>
                <w:id w:val="615650988"/>
                <w:placeholder>
                  <w:docPart w:val="96CBC4B27E5E4840BC283D197FBAC7EC"/>
                </w:placeholder>
                <w:showingPlcHdr/>
                <w15:appearance w15:val="hidden"/>
                <w:text/>
              </w:sdtPr>
              <w:sdtEndPr/>
              <w:sdtContent>
                <w:r w:rsidR="00AB0719" w:rsidRPr="002D3B2E">
                  <w:rPr>
                    <w:rStyle w:val="Textedelespacerserv"/>
                    <w:rFonts w:ascii="Arial" w:hAnsi="Arial" w:cs="Arial"/>
                  </w:rPr>
                  <w:t>Indique</w:t>
                </w:r>
                <w:r w:rsidR="00AB0719">
                  <w:rPr>
                    <w:rStyle w:val="Textedelespacerserv"/>
                    <w:rFonts w:ascii="Arial" w:hAnsi="Arial" w:cs="Arial"/>
                  </w:rPr>
                  <w:t>z</w:t>
                </w:r>
                <w:r w:rsidR="00AB0719" w:rsidRPr="002D3B2E">
                  <w:rPr>
                    <w:rStyle w:val="Textedelespacerserv"/>
                    <w:rFonts w:ascii="Arial" w:hAnsi="Arial" w:cs="Arial"/>
                  </w:rPr>
                  <w:t xml:space="preserve"> la discipline du stagiaire.</w:t>
                </w:r>
              </w:sdtContent>
            </w:sdt>
          </w:p>
          <w:p w:rsidR="0015710A" w:rsidRPr="002D3B2E" w:rsidRDefault="0015710A" w:rsidP="00802EED">
            <w:pPr>
              <w:tabs>
                <w:tab w:val="left" w:pos="3170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5710A" w:rsidRPr="002D3B2E" w:rsidTr="00802EED">
        <w:trPr>
          <w:trHeight w:val="4911"/>
        </w:trPr>
        <w:tc>
          <w:tcPr>
            <w:tcW w:w="983" w:type="dxa"/>
            <w:tcBorders>
              <w:top w:val="single" w:sz="12" w:space="0" w:color="auto"/>
            </w:tcBorders>
          </w:tcPr>
          <w:p w:rsidR="0015710A" w:rsidRPr="002D3B2E" w:rsidRDefault="0015710A" w:rsidP="00802EED">
            <w:pPr>
              <w:tabs>
                <w:tab w:val="left" w:pos="3170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rPr>
                <w:rFonts w:ascii="Arial" w:hAnsi="Arial" w:cs="Arial"/>
                <w:b/>
                <w:sz w:val="16"/>
                <w:szCs w:val="16"/>
              </w:rPr>
            </w:pPr>
          </w:p>
          <w:p w:rsidR="0015710A" w:rsidRDefault="0015710A" w:rsidP="00802EED">
            <w:pPr>
              <w:tabs>
                <w:tab w:val="left" w:pos="3170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rPr>
                <w:rFonts w:ascii="Arial" w:hAnsi="Arial" w:cs="Arial"/>
                <w:b/>
                <w:sz w:val="22"/>
                <w:szCs w:val="22"/>
              </w:rPr>
            </w:pPr>
          </w:p>
          <w:p w:rsidR="0015710A" w:rsidRPr="003B124E" w:rsidRDefault="0015710A" w:rsidP="00802EED">
            <w:pPr>
              <w:rPr>
                <w:rFonts w:ascii="Arial" w:hAnsi="Arial" w:cs="Arial"/>
                <w:sz w:val="22"/>
                <w:szCs w:val="22"/>
              </w:rPr>
            </w:pPr>
          </w:p>
          <w:p w:rsidR="0015710A" w:rsidRPr="003B124E" w:rsidRDefault="0015710A" w:rsidP="00802EED">
            <w:pPr>
              <w:rPr>
                <w:rFonts w:ascii="Arial" w:hAnsi="Arial" w:cs="Arial"/>
                <w:sz w:val="22"/>
                <w:szCs w:val="22"/>
              </w:rPr>
            </w:pPr>
          </w:p>
          <w:p w:rsidR="0015710A" w:rsidRPr="003B124E" w:rsidRDefault="0015710A" w:rsidP="00802EED">
            <w:pPr>
              <w:rPr>
                <w:rFonts w:ascii="Arial" w:hAnsi="Arial" w:cs="Arial"/>
                <w:sz w:val="22"/>
                <w:szCs w:val="22"/>
              </w:rPr>
            </w:pPr>
          </w:p>
          <w:p w:rsidR="0015710A" w:rsidRPr="003B124E" w:rsidRDefault="0015710A" w:rsidP="00802EED">
            <w:pPr>
              <w:rPr>
                <w:rFonts w:ascii="Arial" w:hAnsi="Arial" w:cs="Arial"/>
                <w:sz w:val="22"/>
                <w:szCs w:val="22"/>
              </w:rPr>
            </w:pPr>
          </w:p>
          <w:p w:rsidR="0015710A" w:rsidRPr="003B124E" w:rsidRDefault="0015710A" w:rsidP="00802EED">
            <w:pPr>
              <w:rPr>
                <w:rFonts w:ascii="Arial" w:hAnsi="Arial" w:cs="Arial"/>
                <w:sz w:val="22"/>
                <w:szCs w:val="22"/>
              </w:rPr>
            </w:pPr>
          </w:p>
          <w:p w:rsidR="0015710A" w:rsidRPr="003B124E" w:rsidRDefault="0015710A" w:rsidP="00802EED">
            <w:pPr>
              <w:rPr>
                <w:rFonts w:ascii="Arial" w:hAnsi="Arial" w:cs="Arial"/>
                <w:sz w:val="22"/>
                <w:szCs w:val="22"/>
              </w:rPr>
            </w:pPr>
          </w:p>
          <w:p w:rsidR="0015710A" w:rsidRPr="003B124E" w:rsidRDefault="0015710A" w:rsidP="00802EED">
            <w:pPr>
              <w:rPr>
                <w:rFonts w:ascii="Arial" w:hAnsi="Arial" w:cs="Arial"/>
                <w:sz w:val="22"/>
                <w:szCs w:val="22"/>
              </w:rPr>
            </w:pPr>
          </w:p>
          <w:p w:rsidR="0015710A" w:rsidRPr="003B124E" w:rsidRDefault="0015710A" w:rsidP="00802EED">
            <w:pPr>
              <w:rPr>
                <w:rFonts w:ascii="Arial" w:hAnsi="Arial" w:cs="Arial"/>
                <w:sz w:val="22"/>
                <w:szCs w:val="22"/>
              </w:rPr>
            </w:pPr>
          </w:p>
          <w:p w:rsidR="0015710A" w:rsidRPr="003B124E" w:rsidRDefault="0015710A" w:rsidP="00802EED">
            <w:pPr>
              <w:rPr>
                <w:rFonts w:ascii="Arial" w:hAnsi="Arial" w:cs="Arial"/>
                <w:sz w:val="22"/>
                <w:szCs w:val="22"/>
              </w:rPr>
            </w:pPr>
          </w:p>
          <w:p w:rsidR="0015710A" w:rsidRPr="003B124E" w:rsidRDefault="0015710A" w:rsidP="00802EED">
            <w:pPr>
              <w:rPr>
                <w:rFonts w:ascii="Arial" w:hAnsi="Arial" w:cs="Arial"/>
                <w:sz w:val="22"/>
                <w:szCs w:val="22"/>
              </w:rPr>
            </w:pPr>
          </w:p>
          <w:p w:rsidR="0015710A" w:rsidRPr="003B124E" w:rsidRDefault="0015710A" w:rsidP="00802EED">
            <w:pPr>
              <w:rPr>
                <w:rFonts w:ascii="Arial" w:hAnsi="Arial" w:cs="Arial"/>
                <w:sz w:val="22"/>
                <w:szCs w:val="22"/>
              </w:rPr>
            </w:pPr>
          </w:p>
          <w:p w:rsidR="0015710A" w:rsidRPr="003B124E" w:rsidRDefault="0015710A" w:rsidP="00802EED">
            <w:pPr>
              <w:rPr>
                <w:rFonts w:ascii="Arial" w:hAnsi="Arial" w:cs="Arial"/>
                <w:sz w:val="22"/>
                <w:szCs w:val="22"/>
              </w:rPr>
            </w:pPr>
          </w:p>
          <w:p w:rsidR="0015710A" w:rsidRPr="003B124E" w:rsidRDefault="0015710A" w:rsidP="00802EED">
            <w:pPr>
              <w:rPr>
                <w:rFonts w:ascii="Arial" w:hAnsi="Arial" w:cs="Arial"/>
                <w:sz w:val="22"/>
                <w:szCs w:val="22"/>
              </w:rPr>
            </w:pPr>
          </w:p>
          <w:p w:rsidR="0015710A" w:rsidRPr="003B124E" w:rsidRDefault="0015710A" w:rsidP="00802EED">
            <w:pPr>
              <w:rPr>
                <w:rFonts w:ascii="Arial" w:hAnsi="Arial" w:cs="Arial"/>
                <w:sz w:val="22"/>
                <w:szCs w:val="22"/>
              </w:rPr>
            </w:pPr>
          </w:p>
          <w:p w:rsidR="0015710A" w:rsidRPr="003B124E" w:rsidRDefault="0015710A" w:rsidP="00802EED">
            <w:pPr>
              <w:rPr>
                <w:rFonts w:ascii="Arial" w:hAnsi="Arial" w:cs="Arial"/>
                <w:sz w:val="22"/>
                <w:szCs w:val="22"/>
              </w:rPr>
            </w:pPr>
          </w:p>
          <w:p w:rsidR="0015710A" w:rsidRPr="003B124E" w:rsidRDefault="0015710A" w:rsidP="00802EED">
            <w:pPr>
              <w:rPr>
                <w:rFonts w:ascii="Arial" w:hAnsi="Arial" w:cs="Arial"/>
                <w:sz w:val="22"/>
                <w:szCs w:val="22"/>
              </w:rPr>
            </w:pPr>
          </w:p>
          <w:p w:rsidR="0015710A" w:rsidRPr="003B124E" w:rsidRDefault="0015710A" w:rsidP="00802EED">
            <w:pPr>
              <w:rPr>
                <w:rFonts w:ascii="Arial" w:hAnsi="Arial" w:cs="Arial"/>
                <w:sz w:val="22"/>
                <w:szCs w:val="22"/>
              </w:rPr>
            </w:pPr>
          </w:p>
          <w:p w:rsidR="0015710A" w:rsidRPr="003B124E" w:rsidRDefault="0015710A" w:rsidP="00802EE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466" w:type="dxa"/>
            <w:tcBorders>
              <w:top w:val="single" w:sz="12" w:space="0" w:color="auto"/>
            </w:tcBorders>
          </w:tcPr>
          <w:p w:rsidR="0015710A" w:rsidRPr="002D3B2E" w:rsidRDefault="0015710A" w:rsidP="00802EED">
            <w:pPr>
              <w:tabs>
                <w:tab w:val="left" w:pos="3170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</w:p>
          <w:p w:rsidR="00AB0719" w:rsidRDefault="00AB0719" w:rsidP="00802EED">
            <w:pPr>
              <w:tabs>
                <w:tab w:val="left" w:pos="3170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2D3B2E">
              <w:rPr>
                <w:rFonts w:ascii="Arial" w:hAnsi="Arial" w:cs="Arial"/>
                <w:b/>
                <w:sz w:val="22"/>
                <w:szCs w:val="22"/>
                <w:u w:val="single"/>
              </w:rPr>
              <w:t>Stagiaire</w:t>
            </w:r>
          </w:p>
          <w:p w:rsidR="001D78C2" w:rsidRDefault="001D78C2" w:rsidP="00802EED">
            <w:pPr>
              <w:tabs>
                <w:tab w:val="left" w:pos="3170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:rsidR="001D78C2" w:rsidRDefault="001D78C2" w:rsidP="00802EED">
            <w:pPr>
              <w:tabs>
                <w:tab w:val="left" w:pos="3170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:rsidR="001D78C2" w:rsidRDefault="001D78C2" w:rsidP="00802EED">
            <w:pPr>
              <w:tabs>
                <w:tab w:val="left" w:pos="3170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rPr>
                <w:b/>
              </w:rPr>
            </w:pPr>
            <w:r w:rsidRPr="001D78C2">
              <w:rPr>
                <w:rFonts w:ascii="Arial" w:hAnsi="Arial" w:cs="Arial"/>
                <w:b/>
                <w:sz w:val="22"/>
                <w:szCs w:val="22"/>
              </w:rPr>
              <w:t>Titre :</w:t>
            </w:r>
            <w:r>
              <w:rPr>
                <w:b/>
              </w:rPr>
              <w:t xml:space="preserve"> </w:t>
            </w:r>
            <w:r w:rsidRPr="00530070">
              <w:rPr>
                <w:b/>
                <w:color w:val="808080" w:themeColor="background1" w:themeShade="80"/>
              </w:rPr>
              <w:t>[</w:t>
            </w:r>
            <w:sdt>
              <w:sdtPr>
                <w:rPr>
                  <w:color w:val="808080" w:themeColor="background1" w:themeShade="80"/>
                </w:rPr>
                <w:id w:val="-1338997470"/>
                <w:placeholder>
                  <w:docPart w:val="7362E02E7C9A46EB99A855428EEBB690"/>
                </w:placeholder>
                <w:text/>
              </w:sdtPr>
              <w:sdtEndPr/>
              <w:sdtContent>
                <w:r>
                  <w:rPr>
                    <w:color w:val="808080" w:themeColor="background1" w:themeShade="80"/>
                  </w:rPr>
                  <w:t xml:space="preserve"> </w:t>
                </w:r>
                <w:r w:rsidRPr="00530070">
                  <w:rPr>
                    <w:color w:val="808080" w:themeColor="background1" w:themeShade="80"/>
                  </w:rPr>
                  <w:t>Madame ou Monsieur]</w:t>
                </w:r>
              </w:sdtContent>
            </w:sdt>
          </w:p>
          <w:p w:rsidR="00AB0719" w:rsidRPr="002D3B2E" w:rsidRDefault="00AB0719" w:rsidP="00802EED">
            <w:pPr>
              <w:tabs>
                <w:tab w:val="left" w:pos="3170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rPr>
                <w:rFonts w:ascii="Arial" w:hAnsi="Arial" w:cs="Arial"/>
                <w:b/>
                <w:sz w:val="16"/>
                <w:szCs w:val="16"/>
              </w:rPr>
            </w:pPr>
          </w:p>
          <w:p w:rsidR="00AB0719" w:rsidRPr="002D3B2E" w:rsidRDefault="00AB0719" w:rsidP="00802EED">
            <w:pPr>
              <w:tabs>
                <w:tab w:val="left" w:pos="3170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2D3B2E">
              <w:rPr>
                <w:rFonts w:ascii="Arial" w:hAnsi="Arial" w:cs="Arial"/>
                <w:b/>
                <w:sz w:val="22"/>
                <w:szCs w:val="22"/>
              </w:rPr>
              <w:t>Nom d’usage :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sz w:val="22"/>
                  <w:szCs w:val="22"/>
                </w:rPr>
                <w:alias w:val="Mots clés "/>
                <w:tag w:val=""/>
                <w:id w:val="1463307637"/>
                <w:placeholder>
                  <w:docPart w:val="78172D5581F24F2BAE465A365B3F7587"/>
                </w:placeholder>
                <w:showingPlcHdr/>
      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      <w15:appearance w15:val="hidden"/>
                <w:text/>
              </w:sdtPr>
              <w:sdtEndPr/>
              <w:sdtContent>
                <w:r w:rsidRPr="0076721F">
                  <w:rPr>
                    <w:rStyle w:val="Textedelespacerserv"/>
                  </w:rPr>
                  <w:t>[</w:t>
                </w:r>
                <w:r>
                  <w:rPr>
                    <w:rStyle w:val="Textedelespacerserv"/>
                  </w:rPr>
                  <w:t>Indiquez le nom d’usage</w:t>
                </w:r>
                <w:r w:rsidRPr="0076721F">
                  <w:rPr>
                    <w:rStyle w:val="Textedelespacerserv"/>
                  </w:rPr>
                  <w:t>]</w:t>
                </w:r>
              </w:sdtContent>
            </w:sdt>
            <w:r w:rsidRPr="002D3B2E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:rsidR="00AB0719" w:rsidRPr="002D3B2E" w:rsidRDefault="00AB0719" w:rsidP="00802EED">
            <w:pPr>
              <w:tabs>
                <w:tab w:val="left" w:pos="3170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rPr>
                <w:rFonts w:ascii="Arial" w:hAnsi="Arial" w:cs="Arial"/>
                <w:b/>
                <w:sz w:val="16"/>
                <w:szCs w:val="16"/>
              </w:rPr>
            </w:pPr>
          </w:p>
          <w:p w:rsidR="00AB0719" w:rsidRPr="002D3B2E" w:rsidRDefault="00AB0719" w:rsidP="00802EED">
            <w:pPr>
              <w:tabs>
                <w:tab w:val="left" w:pos="3170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2D3B2E">
              <w:rPr>
                <w:rFonts w:ascii="Arial" w:hAnsi="Arial" w:cs="Arial"/>
                <w:b/>
                <w:sz w:val="22"/>
                <w:szCs w:val="22"/>
              </w:rPr>
              <w:t xml:space="preserve">Nom patronymique : </w:t>
            </w:r>
            <w:sdt>
              <w:sdtPr>
                <w:rPr>
                  <w:rFonts w:ascii="Arial" w:hAnsi="Arial" w:cs="Arial"/>
                  <w:b/>
                  <w:sz w:val="22"/>
                  <w:szCs w:val="22"/>
                </w:rPr>
                <w:id w:val="-398526582"/>
                <w:placeholder>
                  <w:docPart w:val="199A8AA1DD4542F88727423A21050DFE"/>
                </w:placeholder>
                <w:showingPlcHdr/>
                <w15:appearance w15:val="hidden"/>
                <w:text/>
              </w:sdtPr>
              <w:sdtEndPr/>
              <w:sdtContent>
                <w:r>
                  <w:rPr>
                    <w:rStyle w:val="Textedelespacerserv"/>
                    <w:rFonts w:cs="Arial"/>
                    <w:szCs w:val="22"/>
                  </w:rPr>
                  <w:t>Indiquez</w:t>
                </w:r>
                <w:r w:rsidRPr="002D3B2E">
                  <w:rPr>
                    <w:rStyle w:val="Textedelespacerserv"/>
                    <w:rFonts w:cs="Arial"/>
                    <w:szCs w:val="22"/>
                  </w:rPr>
                  <w:t xml:space="preserve"> le nom de famille.</w:t>
                </w:r>
              </w:sdtContent>
            </w:sdt>
          </w:p>
          <w:p w:rsidR="00AB0719" w:rsidRPr="002D3B2E" w:rsidRDefault="00AB0719" w:rsidP="00802EED">
            <w:pPr>
              <w:tabs>
                <w:tab w:val="left" w:pos="3170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rPr>
                <w:rFonts w:ascii="Arial" w:hAnsi="Arial" w:cs="Arial"/>
                <w:b/>
                <w:sz w:val="16"/>
                <w:szCs w:val="16"/>
              </w:rPr>
            </w:pPr>
          </w:p>
          <w:p w:rsidR="00AB0719" w:rsidRDefault="00AB0719" w:rsidP="00802EED">
            <w:pPr>
              <w:tabs>
                <w:tab w:val="left" w:pos="3170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2D3B2E">
              <w:rPr>
                <w:rFonts w:ascii="Arial" w:hAnsi="Arial" w:cs="Arial"/>
                <w:b/>
                <w:sz w:val="22"/>
                <w:szCs w:val="22"/>
              </w:rPr>
              <w:t>Prénom :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sz w:val="22"/>
                  <w:szCs w:val="22"/>
                </w:rPr>
                <w:alias w:val="Objet "/>
                <w:tag w:val=""/>
                <w:id w:val="-516226944"/>
                <w:placeholder>
                  <w:docPart w:val="6D72495BFE7F478FB5FFE236DB59D484"/>
                </w:placeholder>
                <w:showingPlcHdr/>
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<w15:appearance w15:val="hidden"/>
                <w:text/>
              </w:sdtPr>
              <w:sdtEndPr/>
              <w:sdtContent>
                <w:r w:rsidRPr="0076721F">
                  <w:rPr>
                    <w:rStyle w:val="Textedelespacerserv"/>
                  </w:rPr>
                  <w:t>[</w:t>
                </w:r>
                <w:r>
                  <w:rPr>
                    <w:rStyle w:val="Textedelespacerserv"/>
                  </w:rPr>
                  <w:t>Indiquez le prénom</w:t>
                </w:r>
                <w:r w:rsidRPr="0076721F">
                  <w:rPr>
                    <w:rStyle w:val="Textedelespacerserv"/>
                  </w:rPr>
                  <w:t>]</w:t>
                </w:r>
              </w:sdtContent>
            </w:sdt>
            <w:r>
              <w:rPr>
                <w:rFonts w:ascii="Arial" w:hAnsi="Arial" w:cs="Arial"/>
                <w:b/>
                <w:sz w:val="22"/>
                <w:szCs w:val="22"/>
              </w:rPr>
              <w:t xml:space="preserve">  </w:t>
            </w:r>
          </w:p>
          <w:p w:rsidR="00AB0719" w:rsidRDefault="00AB0719" w:rsidP="00802EED">
            <w:pPr>
              <w:tabs>
                <w:tab w:val="left" w:pos="3170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rPr>
                <w:rFonts w:ascii="Arial" w:hAnsi="Arial" w:cs="Arial"/>
                <w:b/>
                <w:sz w:val="22"/>
                <w:szCs w:val="22"/>
              </w:rPr>
            </w:pPr>
          </w:p>
          <w:p w:rsidR="00AB0719" w:rsidRPr="002D3B2E" w:rsidRDefault="00AB0719" w:rsidP="00802EED">
            <w:pPr>
              <w:tabs>
                <w:tab w:val="left" w:pos="3170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2D3B2E">
              <w:rPr>
                <w:rFonts w:ascii="Arial" w:hAnsi="Arial" w:cs="Arial"/>
                <w:b/>
                <w:sz w:val="22"/>
                <w:szCs w:val="22"/>
              </w:rPr>
              <w:t xml:space="preserve">Date de naissance : </w:t>
            </w:r>
            <w:sdt>
              <w:sdtPr>
                <w:rPr>
                  <w:rFonts w:ascii="Arial" w:hAnsi="Arial" w:cs="Arial"/>
                  <w:b/>
                  <w:sz w:val="22"/>
                  <w:szCs w:val="22"/>
                </w:rPr>
                <w:id w:val="2132126900"/>
                <w:placeholder>
                  <w:docPart w:val="1923611E8B3C40BFB7CC75F145138049"/>
                </w:placeholder>
                <w:showingPlcHdr/>
                <w15:appearance w15:val="hidden"/>
                <w:text/>
              </w:sdtPr>
              <w:sdtEndPr/>
              <w:sdtContent>
                <w:r>
                  <w:rPr>
                    <w:rStyle w:val="Textedelespacerserv"/>
                    <w:rFonts w:cs="Arial"/>
                    <w:szCs w:val="22"/>
                  </w:rPr>
                  <w:t>Indiquez la date de naissance XX/XX/XXXX</w:t>
                </w:r>
              </w:sdtContent>
            </w:sdt>
          </w:p>
          <w:p w:rsidR="00AB0719" w:rsidRPr="002D3B2E" w:rsidRDefault="00AB0719" w:rsidP="00802EED">
            <w:pPr>
              <w:tabs>
                <w:tab w:val="left" w:pos="3170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rPr>
                <w:rFonts w:ascii="Arial" w:hAnsi="Arial" w:cs="Arial"/>
                <w:b/>
                <w:sz w:val="16"/>
                <w:szCs w:val="16"/>
              </w:rPr>
            </w:pPr>
          </w:p>
          <w:p w:rsidR="00AB0719" w:rsidRPr="002D3B2E" w:rsidRDefault="00673C57" w:rsidP="00802EED">
            <w:pPr>
              <w:tabs>
                <w:tab w:val="left" w:pos="3170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673C57">
              <w:rPr>
                <w:rFonts w:ascii="Arial" w:hAnsi="Arial" w:cs="Arial"/>
                <w:b/>
                <w:sz w:val="22"/>
                <w:szCs w:val="22"/>
              </w:rPr>
              <w:t>É</w:t>
            </w:r>
            <w:r w:rsidR="00AB0719" w:rsidRPr="002D3B2E">
              <w:rPr>
                <w:rFonts w:ascii="Arial" w:hAnsi="Arial" w:cs="Arial"/>
                <w:b/>
                <w:sz w:val="22"/>
                <w:szCs w:val="22"/>
              </w:rPr>
              <w:t xml:space="preserve">tablissement d’affectation : </w:t>
            </w:r>
            <w:sdt>
              <w:sdtPr>
                <w:rPr>
                  <w:rFonts w:ascii="Arial" w:hAnsi="Arial" w:cs="Arial"/>
                  <w:b/>
                  <w:sz w:val="22"/>
                  <w:szCs w:val="22"/>
                </w:rPr>
                <w:id w:val="-503507662"/>
                <w:placeholder>
                  <w:docPart w:val="01444D6416384A589CFF7DEBB2342BC8"/>
                </w:placeholder>
                <w:showingPlcHdr/>
                <w15:appearance w15:val="hidden"/>
                <w:text/>
              </w:sdtPr>
              <w:sdtEndPr/>
              <w:sdtContent>
                <w:r w:rsidR="00AB0719" w:rsidRPr="002D3B2E">
                  <w:rPr>
                    <w:rStyle w:val="Textedelespacerserv"/>
                    <w:rFonts w:cs="Arial"/>
                    <w:szCs w:val="22"/>
                  </w:rPr>
                  <w:t>Indique</w:t>
                </w:r>
                <w:r w:rsidR="00AB0719">
                  <w:rPr>
                    <w:rStyle w:val="Textedelespacerserv"/>
                    <w:rFonts w:cs="Arial"/>
                    <w:szCs w:val="22"/>
                  </w:rPr>
                  <w:t>z</w:t>
                </w:r>
                <w:r w:rsidR="00AB0719" w:rsidRPr="002D3B2E">
                  <w:rPr>
                    <w:rStyle w:val="Textedelespacerserv"/>
                    <w:rFonts w:cs="Arial"/>
                    <w:szCs w:val="22"/>
                  </w:rPr>
                  <w:t xml:space="preserve"> l</w:t>
                </w:r>
                <w:r w:rsidR="00AB0719">
                  <w:rPr>
                    <w:rStyle w:val="Textedelespacerserv"/>
                    <w:rFonts w:cs="Arial"/>
                    <w:szCs w:val="22"/>
                  </w:rPr>
                  <w:t>e nom de l</w:t>
                </w:r>
                <w:r w:rsidR="00AB0719" w:rsidRPr="002D3B2E">
                  <w:rPr>
                    <w:rStyle w:val="Textedelespacerserv"/>
                    <w:rFonts w:cs="Arial"/>
                    <w:szCs w:val="22"/>
                  </w:rPr>
                  <w:t>’établissement et l’arrondissement.</w:t>
                </w:r>
              </w:sdtContent>
            </w:sdt>
          </w:p>
          <w:p w:rsidR="00AB0719" w:rsidRDefault="00AB0719" w:rsidP="00802EED">
            <w:pPr>
              <w:tabs>
                <w:tab w:val="left" w:pos="1560"/>
              </w:tabs>
              <w:jc w:val="both"/>
              <w:rPr>
                <w:rFonts w:ascii="Arial Narrow" w:eastAsia="Times New Roman" w:hAnsi="Arial Narrow"/>
                <w:color w:val="auto"/>
                <w:sz w:val="22"/>
                <w:szCs w:val="22"/>
                <w:lang w:eastAsia="fr-FR" w:bidi="he-IL"/>
              </w:rPr>
            </w:pPr>
          </w:p>
          <w:p w:rsidR="0015710A" w:rsidRDefault="0015710A" w:rsidP="00802EED">
            <w:pPr>
              <w:tabs>
                <w:tab w:val="left" w:pos="1560"/>
              </w:tabs>
              <w:jc w:val="both"/>
              <w:rPr>
                <w:rFonts w:ascii="Arial Narrow" w:eastAsia="Times New Roman" w:hAnsi="Arial Narrow"/>
                <w:color w:val="auto"/>
                <w:sz w:val="22"/>
                <w:szCs w:val="22"/>
                <w:lang w:eastAsia="fr-FR" w:bidi="he-IL"/>
              </w:rPr>
            </w:pPr>
          </w:p>
          <w:p w:rsidR="0015710A" w:rsidRDefault="0015710A" w:rsidP="00802EED">
            <w:pPr>
              <w:tabs>
                <w:tab w:val="left" w:pos="1560"/>
              </w:tabs>
              <w:jc w:val="both"/>
              <w:rPr>
                <w:rFonts w:ascii="Arial Narrow" w:eastAsia="Times New Roman" w:hAnsi="Arial Narrow"/>
                <w:color w:val="auto"/>
                <w:sz w:val="22"/>
                <w:szCs w:val="22"/>
                <w:lang w:eastAsia="fr-FR" w:bidi="he-IL"/>
              </w:rPr>
            </w:pPr>
          </w:p>
          <w:p w:rsidR="0015710A" w:rsidRDefault="0015710A" w:rsidP="00802EED">
            <w:pPr>
              <w:tabs>
                <w:tab w:val="left" w:pos="1560"/>
              </w:tabs>
              <w:jc w:val="both"/>
              <w:rPr>
                <w:rFonts w:ascii="Arial Narrow" w:eastAsia="Times New Roman" w:hAnsi="Arial Narrow"/>
                <w:color w:val="auto"/>
                <w:sz w:val="22"/>
                <w:szCs w:val="22"/>
                <w:lang w:eastAsia="fr-FR" w:bidi="he-IL"/>
              </w:rPr>
            </w:pPr>
          </w:p>
          <w:p w:rsidR="0015710A" w:rsidRDefault="0015710A" w:rsidP="00802EED">
            <w:pPr>
              <w:tabs>
                <w:tab w:val="left" w:pos="1560"/>
              </w:tabs>
              <w:jc w:val="both"/>
              <w:rPr>
                <w:rFonts w:ascii="Arial Narrow" w:eastAsia="Times New Roman" w:hAnsi="Arial Narrow"/>
                <w:color w:val="auto"/>
                <w:sz w:val="22"/>
                <w:szCs w:val="22"/>
                <w:lang w:eastAsia="fr-FR" w:bidi="he-IL"/>
              </w:rPr>
            </w:pPr>
          </w:p>
          <w:p w:rsidR="0015710A" w:rsidRPr="00F07409" w:rsidRDefault="0015710A" w:rsidP="00802EED">
            <w:pPr>
              <w:tabs>
                <w:tab w:val="left" w:pos="1560"/>
              </w:tabs>
              <w:jc w:val="both"/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</w:pPr>
            <w:r w:rsidRPr="00F07409">
              <w:rPr>
                <w:rFonts w:ascii="Arial" w:eastAsia="Times New Roman" w:hAnsi="Arial" w:cs="Arial"/>
                <w:b/>
                <w:color w:val="auto"/>
                <w:sz w:val="22"/>
                <w:szCs w:val="22"/>
                <w:lang w:eastAsia="fr-FR" w:bidi="he-IL"/>
              </w:rPr>
              <w:t>Recrut</w:t>
            </w:r>
            <w:r w:rsidR="001D78C2">
              <w:rPr>
                <w:rFonts w:ascii="Arial" w:eastAsia="Times New Roman" w:hAnsi="Arial" w:cs="Arial"/>
                <w:b/>
                <w:color w:val="auto"/>
                <w:sz w:val="22"/>
                <w:szCs w:val="22"/>
                <w:lang w:eastAsia="fr-FR" w:bidi="he-IL"/>
              </w:rPr>
              <w:t xml:space="preserve">ement </w:t>
            </w:r>
            <w:r w:rsidRPr="00F07409">
              <w:rPr>
                <w:rFonts w:ascii="Arial" w:eastAsia="Times New Roman" w:hAnsi="Arial" w:cs="Arial"/>
                <w:b/>
                <w:color w:val="auto"/>
                <w:sz w:val="22"/>
                <w:szCs w:val="22"/>
                <w:lang w:eastAsia="fr-FR" w:bidi="he-IL"/>
              </w:rPr>
              <w:t>en qualité de</w:t>
            </w:r>
            <w:r w:rsidRPr="00F07409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> :</w:t>
            </w:r>
          </w:p>
          <w:p w:rsidR="0015710A" w:rsidRPr="00673086" w:rsidRDefault="0015710A" w:rsidP="00802EED">
            <w:pPr>
              <w:tabs>
                <w:tab w:val="left" w:pos="1560"/>
              </w:tabs>
              <w:ind w:left="567"/>
              <w:jc w:val="both"/>
              <w:rPr>
                <w:rFonts w:ascii="Arial Narrow" w:eastAsia="Times New Roman" w:hAnsi="Arial Narrow"/>
                <w:color w:val="auto"/>
                <w:sz w:val="22"/>
                <w:szCs w:val="22"/>
                <w:lang w:eastAsia="fr-FR" w:bidi="he-IL"/>
              </w:rPr>
            </w:pPr>
          </w:p>
          <w:p w:rsidR="0015710A" w:rsidRPr="00F07409" w:rsidRDefault="00D8311B" w:rsidP="00802EED">
            <w:pPr>
              <w:tabs>
                <w:tab w:val="left" w:pos="785"/>
              </w:tabs>
              <w:jc w:val="both"/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6530332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78C2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 w:rsidR="0015710A" w:rsidRPr="00673086">
              <w:rPr>
                <w:rFonts w:ascii="Arial Narrow" w:eastAsia="Times New Roman" w:hAnsi="Arial Narrow"/>
                <w:color w:val="auto"/>
                <w:sz w:val="22"/>
                <w:szCs w:val="22"/>
                <w:lang w:eastAsia="fr-FR" w:bidi="he-IL"/>
              </w:rPr>
              <w:tab/>
            </w:r>
            <w:r w:rsidR="0015710A" w:rsidRPr="00F07409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>Doctora</w:t>
            </w:r>
            <w:r w:rsidR="0029101C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>nt</w:t>
            </w:r>
            <w:r w:rsidR="001D78C2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>e ou doctorant</w:t>
            </w:r>
            <w:r w:rsidR="0029101C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 xml:space="preserve"> contractuel à la rentrée </w:t>
            </w:r>
            <w:r w:rsidR="00D13C40">
              <w:rPr>
                <w:rFonts w:ascii="Arial" w:eastAsia="Times New Roman" w:hAnsi="Arial" w:cs="Arial"/>
                <w:b/>
                <w:color w:val="auto"/>
                <w:sz w:val="22"/>
                <w:szCs w:val="22"/>
                <w:lang w:eastAsia="fr-FR" w:bidi="he-IL"/>
              </w:rPr>
              <w:t>2022</w:t>
            </w:r>
            <w:r w:rsidR="0015710A" w:rsidRPr="00F07409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 xml:space="preserve"> (</w:t>
            </w:r>
            <w:r w:rsidR="001D78C2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 xml:space="preserve">contrat </w:t>
            </w:r>
            <w:r w:rsidR="0015710A" w:rsidRPr="00F07409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>de 3 ans)</w:t>
            </w:r>
          </w:p>
          <w:p w:rsidR="0015710A" w:rsidRPr="00F07409" w:rsidRDefault="00D8311B" w:rsidP="00802EED">
            <w:pPr>
              <w:tabs>
                <w:tab w:val="left" w:pos="785"/>
              </w:tabs>
              <w:jc w:val="both"/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19755216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52E0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 w:rsidR="0015710A" w:rsidRPr="00F07409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ab/>
              <w:t>Doctora</w:t>
            </w:r>
            <w:r w:rsidR="0029101C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>nt</w:t>
            </w:r>
            <w:r w:rsidR="001D78C2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>e ou doctorant</w:t>
            </w:r>
            <w:r w:rsidR="0029101C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 xml:space="preserve"> contractuel à la rentrée </w:t>
            </w:r>
            <w:r w:rsidR="00D13C40">
              <w:rPr>
                <w:rFonts w:ascii="Arial" w:eastAsia="Times New Roman" w:hAnsi="Arial" w:cs="Arial"/>
                <w:b/>
                <w:color w:val="auto"/>
                <w:sz w:val="22"/>
                <w:szCs w:val="22"/>
                <w:lang w:eastAsia="fr-FR" w:bidi="he-IL"/>
              </w:rPr>
              <w:t>2023</w:t>
            </w:r>
            <w:r w:rsidR="0015710A" w:rsidRPr="00F07409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 xml:space="preserve"> (</w:t>
            </w:r>
            <w:r w:rsidR="001D78C2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 xml:space="preserve">contrat </w:t>
            </w:r>
            <w:r w:rsidR="0015710A" w:rsidRPr="00F07409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>de 2 ans)</w:t>
            </w:r>
          </w:p>
          <w:p w:rsidR="0015710A" w:rsidRPr="00F07409" w:rsidRDefault="00D8311B" w:rsidP="00802EED">
            <w:pPr>
              <w:tabs>
                <w:tab w:val="left" w:pos="785"/>
              </w:tabs>
              <w:jc w:val="both"/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18336743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52E0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 w:rsidR="0029101C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ab/>
              <w:t>A</w:t>
            </w:r>
            <w:r w:rsidR="001D78C2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>.</w:t>
            </w:r>
            <w:r w:rsidR="0029101C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>T</w:t>
            </w:r>
            <w:r w:rsidR="001D78C2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>.</w:t>
            </w:r>
            <w:r w:rsidR="0029101C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>E</w:t>
            </w:r>
            <w:r w:rsidR="001D78C2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>.</w:t>
            </w:r>
            <w:r w:rsidR="0029101C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 xml:space="preserve">R mi-temps de </w:t>
            </w:r>
            <w:r w:rsidR="00D13C40">
              <w:rPr>
                <w:rFonts w:ascii="Arial" w:eastAsia="Times New Roman" w:hAnsi="Arial" w:cs="Arial"/>
                <w:b/>
                <w:color w:val="auto"/>
                <w:sz w:val="22"/>
                <w:szCs w:val="22"/>
                <w:lang w:eastAsia="fr-FR" w:bidi="he-IL"/>
              </w:rPr>
              <w:t>2023 à 2025</w:t>
            </w:r>
            <w:r w:rsidR="001D78C2">
              <w:rPr>
                <w:rFonts w:ascii="Arial" w:eastAsia="Times New Roman" w:hAnsi="Arial" w:cs="Arial"/>
                <w:b/>
                <w:color w:val="auto"/>
                <w:sz w:val="22"/>
                <w:szCs w:val="22"/>
                <w:lang w:eastAsia="fr-FR" w:bidi="he-IL"/>
              </w:rPr>
              <w:t xml:space="preserve"> (50%)</w:t>
            </w:r>
          </w:p>
          <w:p w:rsidR="0015710A" w:rsidRPr="0029101C" w:rsidRDefault="00D8311B" w:rsidP="00802EED">
            <w:pPr>
              <w:tabs>
                <w:tab w:val="left" w:pos="785"/>
              </w:tabs>
              <w:jc w:val="both"/>
              <w:rPr>
                <w:rFonts w:ascii="Arial" w:eastAsia="Times New Roman" w:hAnsi="Arial" w:cs="Arial"/>
                <w:b/>
                <w:color w:val="auto"/>
                <w:sz w:val="22"/>
                <w:szCs w:val="22"/>
                <w:lang w:eastAsia="fr-FR" w:bidi="he-IL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20205819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52E0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 w:rsidR="0015710A" w:rsidRPr="00F07409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ab/>
              <w:t>A</w:t>
            </w:r>
            <w:r w:rsidR="001D78C2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>.</w:t>
            </w:r>
            <w:r w:rsidR="0015710A" w:rsidRPr="00F07409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>T</w:t>
            </w:r>
            <w:r w:rsidR="001D78C2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>.</w:t>
            </w:r>
            <w:r w:rsidR="0015710A" w:rsidRPr="00F07409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>E</w:t>
            </w:r>
            <w:r w:rsidR="001D78C2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>.</w:t>
            </w:r>
            <w:r w:rsidR="0015710A" w:rsidRPr="00F07409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>R temps</w:t>
            </w:r>
            <w:r w:rsidR="0029101C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 xml:space="preserve"> complet à compter du </w:t>
            </w:r>
            <w:r w:rsidR="00D13C40">
              <w:rPr>
                <w:rFonts w:ascii="Arial" w:eastAsia="Times New Roman" w:hAnsi="Arial" w:cs="Arial"/>
                <w:b/>
                <w:color w:val="auto"/>
                <w:sz w:val="22"/>
                <w:szCs w:val="22"/>
                <w:lang w:eastAsia="fr-FR" w:bidi="he-IL"/>
              </w:rPr>
              <w:t>01/09/2024</w:t>
            </w:r>
            <w:r w:rsidR="001D78C2">
              <w:rPr>
                <w:rFonts w:ascii="Arial" w:eastAsia="Times New Roman" w:hAnsi="Arial" w:cs="Arial"/>
                <w:b/>
                <w:color w:val="auto"/>
                <w:sz w:val="22"/>
                <w:szCs w:val="22"/>
                <w:lang w:eastAsia="fr-FR" w:bidi="he-IL"/>
              </w:rPr>
              <w:t xml:space="preserve"> (100%)</w:t>
            </w:r>
          </w:p>
          <w:p w:rsidR="0015710A" w:rsidRDefault="00D8311B" w:rsidP="00802EED">
            <w:pPr>
              <w:tabs>
                <w:tab w:val="left" w:pos="785"/>
              </w:tabs>
              <w:jc w:val="both"/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20118240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52E0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 w:rsidR="0015710A" w:rsidRPr="00F07409">
              <w:rPr>
                <w:rFonts w:ascii="Arial" w:eastAsia="Times New Roman" w:hAnsi="Arial" w:cs="Arial"/>
                <w:b/>
                <w:color w:val="auto"/>
                <w:sz w:val="22"/>
                <w:szCs w:val="22"/>
                <w:lang w:eastAsia="fr-FR" w:bidi="he-IL"/>
              </w:rPr>
              <w:tab/>
            </w:r>
            <w:r w:rsidR="0015710A" w:rsidRPr="00F07409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>Professeur</w:t>
            </w:r>
            <w:r w:rsidR="001D78C2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>e et p</w:t>
            </w:r>
            <w:r w:rsidR="001D78C2" w:rsidRPr="00F07409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>rofesseur</w:t>
            </w:r>
            <w:r w:rsidR="0015710A" w:rsidRPr="00F07409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 xml:space="preserve"> du 2</w:t>
            </w:r>
            <w:r w:rsidR="0015710A" w:rsidRPr="00F07409">
              <w:rPr>
                <w:rFonts w:ascii="Arial" w:eastAsia="Times New Roman" w:hAnsi="Arial" w:cs="Arial"/>
                <w:color w:val="auto"/>
                <w:sz w:val="22"/>
                <w:szCs w:val="22"/>
                <w:vertAlign w:val="superscript"/>
                <w:lang w:eastAsia="fr-FR" w:bidi="he-IL"/>
              </w:rPr>
              <w:t>nd</w:t>
            </w:r>
            <w:r w:rsidR="0015710A" w:rsidRPr="00F07409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 xml:space="preserve"> degré affecté dans l’enseignement supérieur</w:t>
            </w:r>
          </w:p>
          <w:p w:rsidR="00D13C40" w:rsidRDefault="00D8311B" w:rsidP="00802EED">
            <w:pPr>
              <w:tabs>
                <w:tab w:val="left" w:pos="785"/>
              </w:tabs>
              <w:jc w:val="both"/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2573329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52E0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 w:rsidR="00D13C40" w:rsidRPr="00F07409">
              <w:rPr>
                <w:rFonts w:ascii="Arial" w:eastAsia="Times New Roman" w:hAnsi="Arial" w:cs="Arial"/>
                <w:b/>
                <w:color w:val="auto"/>
                <w:sz w:val="22"/>
                <w:szCs w:val="22"/>
                <w:lang w:eastAsia="fr-FR" w:bidi="he-IL"/>
              </w:rPr>
              <w:tab/>
            </w:r>
            <w:r w:rsidR="00D13C40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 xml:space="preserve">Vacataire </w:t>
            </w:r>
            <w:r w:rsidR="001D78C2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>avec un contrat de</w:t>
            </w:r>
            <w:r w:rsidR="00D13C40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 xml:space="preserve"> mission d’enseignement</w:t>
            </w:r>
          </w:p>
          <w:p w:rsidR="00D13C40" w:rsidRDefault="00D13C40" w:rsidP="00802EED">
            <w:pPr>
              <w:tabs>
                <w:tab w:val="left" w:pos="1560"/>
              </w:tabs>
              <w:ind w:left="567"/>
              <w:jc w:val="both"/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</w:pPr>
          </w:p>
          <w:p w:rsidR="0015710A" w:rsidRDefault="0015710A" w:rsidP="00802EED">
            <w:pPr>
              <w:tabs>
                <w:tab w:val="left" w:pos="1560"/>
              </w:tabs>
              <w:jc w:val="both"/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</w:pPr>
          </w:p>
          <w:p w:rsidR="00750FFC" w:rsidRDefault="00750FFC" w:rsidP="00802EED">
            <w:pPr>
              <w:tabs>
                <w:tab w:val="left" w:pos="1560"/>
              </w:tabs>
              <w:jc w:val="both"/>
              <w:rPr>
                <w:rFonts w:ascii="Arial Narrow" w:eastAsia="Times New Roman" w:hAnsi="Arial Narrow" w:cs="Courier New"/>
                <w:color w:val="auto"/>
                <w:sz w:val="22"/>
                <w:szCs w:val="22"/>
                <w:lang w:eastAsia="fr-FR" w:bidi="he-IL"/>
              </w:rPr>
            </w:pPr>
          </w:p>
          <w:p w:rsidR="0015710A" w:rsidRPr="00F07409" w:rsidRDefault="0015710A" w:rsidP="00802EED">
            <w:pPr>
              <w:rPr>
                <w:rFonts w:ascii="Arial" w:eastAsia="Times New Roman" w:hAnsi="Arial" w:cs="Arial"/>
                <w:b/>
                <w:color w:val="auto"/>
                <w:sz w:val="22"/>
                <w:szCs w:val="22"/>
                <w:lang w:eastAsia="fr-FR" w:bidi="he-IL"/>
              </w:rPr>
            </w:pPr>
            <w:r w:rsidRPr="00F07409">
              <w:rPr>
                <w:rFonts w:ascii="Arial" w:eastAsia="Times New Roman" w:hAnsi="Arial" w:cs="Arial"/>
                <w:b/>
                <w:color w:val="auto"/>
                <w:sz w:val="22"/>
                <w:szCs w:val="22"/>
                <w:lang w:eastAsia="fr-FR" w:bidi="he-IL"/>
              </w:rPr>
              <w:t>Pour les enseignant</w:t>
            </w:r>
            <w:r w:rsidR="001D78C2">
              <w:rPr>
                <w:rFonts w:ascii="Arial" w:eastAsia="Times New Roman" w:hAnsi="Arial" w:cs="Arial"/>
                <w:b/>
                <w:color w:val="auto"/>
                <w:sz w:val="22"/>
                <w:szCs w:val="22"/>
                <w:lang w:eastAsia="fr-FR" w:bidi="he-IL"/>
              </w:rPr>
              <w:t>e</w:t>
            </w:r>
            <w:r w:rsidRPr="00F07409">
              <w:rPr>
                <w:rFonts w:ascii="Arial" w:eastAsia="Times New Roman" w:hAnsi="Arial" w:cs="Arial"/>
                <w:b/>
                <w:color w:val="auto"/>
                <w:sz w:val="22"/>
                <w:szCs w:val="22"/>
                <w:lang w:eastAsia="fr-FR" w:bidi="he-IL"/>
              </w:rPr>
              <w:t xml:space="preserve">s </w:t>
            </w:r>
            <w:r w:rsidR="001D78C2">
              <w:rPr>
                <w:rFonts w:ascii="Arial" w:eastAsia="Times New Roman" w:hAnsi="Arial" w:cs="Arial"/>
                <w:b/>
                <w:color w:val="auto"/>
                <w:sz w:val="22"/>
                <w:szCs w:val="22"/>
                <w:lang w:eastAsia="fr-FR" w:bidi="he-IL"/>
              </w:rPr>
              <w:t xml:space="preserve">et les enseignants </w:t>
            </w:r>
            <w:r w:rsidRPr="00F07409">
              <w:rPr>
                <w:rFonts w:ascii="Arial" w:eastAsia="Times New Roman" w:hAnsi="Arial" w:cs="Arial"/>
                <w:b/>
                <w:color w:val="auto"/>
                <w:sz w:val="22"/>
                <w:szCs w:val="22"/>
                <w:lang w:eastAsia="fr-FR" w:bidi="he-IL"/>
              </w:rPr>
              <w:t>doctorants contractuels ou A</w:t>
            </w:r>
            <w:r w:rsidR="001D78C2">
              <w:rPr>
                <w:rFonts w:ascii="Arial" w:eastAsia="Times New Roman" w:hAnsi="Arial" w:cs="Arial"/>
                <w:b/>
                <w:color w:val="auto"/>
                <w:sz w:val="22"/>
                <w:szCs w:val="22"/>
                <w:lang w:eastAsia="fr-FR" w:bidi="he-IL"/>
              </w:rPr>
              <w:t>.</w:t>
            </w:r>
            <w:r w:rsidRPr="00F07409">
              <w:rPr>
                <w:rFonts w:ascii="Arial" w:eastAsia="Times New Roman" w:hAnsi="Arial" w:cs="Arial"/>
                <w:b/>
                <w:color w:val="auto"/>
                <w:sz w:val="22"/>
                <w:szCs w:val="22"/>
                <w:lang w:eastAsia="fr-FR" w:bidi="he-IL"/>
              </w:rPr>
              <w:t>T</w:t>
            </w:r>
            <w:r w:rsidR="001D78C2">
              <w:rPr>
                <w:rFonts w:ascii="Arial" w:eastAsia="Times New Roman" w:hAnsi="Arial" w:cs="Arial"/>
                <w:b/>
                <w:color w:val="auto"/>
                <w:sz w:val="22"/>
                <w:szCs w:val="22"/>
                <w:lang w:eastAsia="fr-FR" w:bidi="he-IL"/>
              </w:rPr>
              <w:t>.</w:t>
            </w:r>
            <w:r w:rsidRPr="00F07409">
              <w:rPr>
                <w:rFonts w:ascii="Arial" w:eastAsia="Times New Roman" w:hAnsi="Arial" w:cs="Arial"/>
                <w:b/>
                <w:color w:val="auto"/>
                <w:sz w:val="22"/>
                <w:szCs w:val="22"/>
                <w:lang w:eastAsia="fr-FR" w:bidi="he-IL"/>
              </w:rPr>
              <w:t>E</w:t>
            </w:r>
            <w:r w:rsidR="001D78C2">
              <w:rPr>
                <w:rFonts w:ascii="Arial" w:eastAsia="Times New Roman" w:hAnsi="Arial" w:cs="Arial"/>
                <w:b/>
                <w:color w:val="auto"/>
                <w:sz w:val="22"/>
                <w:szCs w:val="22"/>
                <w:lang w:eastAsia="fr-FR" w:bidi="he-IL"/>
              </w:rPr>
              <w:t>.</w:t>
            </w:r>
            <w:r w:rsidRPr="00F07409">
              <w:rPr>
                <w:rFonts w:ascii="Arial" w:eastAsia="Times New Roman" w:hAnsi="Arial" w:cs="Arial"/>
                <w:b/>
                <w:color w:val="auto"/>
                <w:sz w:val="22"/>
                <w:szCs w:val="22"/>
                <w:lang w:eastAsia="fr-FR" w:bidi="he-IL"/>
              </w:rPr>
              <w:t xml:space="preserve">R, </w:t>
            </w:r>
            <w:r w:rsidR="003D469B">
              <w:rPr>
                <w:rFonts w:ascii="Arial" w:eastAsia="Times New Roman" w:hAnsi="Arial" w:cs="Arial"/>
                <w:b/>
                <w:color w:val="auto"/>
                <w:sz w:val="22"/>
                <w:szCs w:val="22"/>
                <w:lang w:eastAsia="fr-FR" w:bidi="he-IL"/>
              </w:rPr>
              <w:t>préciser obligatoirement le</w:t>
            </w:r>
            <w:r w:rsidR="0038422F">
              <w:rPr>
                <w:rFonts w:ascii="Arial" w:eastAsia="Times New Roman" w:hAnsi="Arial" w:cs="Arial"/>
                <w:b/>
                <w:color w:val="auto"/>
                <w:sz w:val="22"/>
                <w:szCs w:val="22"/>
                <w:lang w:eastAsia="fr-FR" w:bidi="he-IL"/>
              </w:rPr>
              <w:t xml:space="preserve"> </w:t>
            </w:r>
            <w:r w:rsidR="003D469B">
              <w:rPr>
                <w:rFonts w:ascii="Arial" w:eastAsia="Times New Roman" w:hAnsi="Arial" w:cs="Arial"/>
                <w:b/>
                <w:color w:val="auto"/>
                <w:sz w:val="22"/>
                <w:szCs w:val="22"/>
                <w:lang w:eastAsia="fr-FR" w:bidi="he-IL"/>
              </w:rPr>
              <w:t>nombre d’</w:t>
            </w:r>
            <w:r w:rsidR="0038422F">
              <w:rPr>
                <w:rFonts w:ascii="Arial" w:eastAsia="Times New Roman" w:hAnsi="Arial" w:cs="Arial"/>
                <w:b/>
                <w:color w:val="auto"/>
                <w:sz w:val="22"/>
                <w:szCs w:val="22"/>
                <w:lang w:eastAsia="fr-FR" w:bidi="he-IL"/>
              </w:rPr>
              <w:t xml:space="preserve">heures de </w:t>
            </w:r>
            <w:r w:rsidRPr="00F07409">
              <w:rPr>
                <w:rFonts w:ascii="Arial" w:eastAsia="Times New Roman" w:hAnsi="Arial" w:cs="Arial"/>
                <w:b/>
                <w:color w:val="auto"/>
                <w:sz w:val="22"/>
                <w:szCs w:val="22"/>
                <w:lang w:eastAsia="fr-FR" w:bidi="he-IL"/>
              </w:rPr>
              <w:t xml:space="preserve">mission d’enseignement </w:t>
            </w:r>
            <w:r w:rsidR="0038422F">
              <w:rPr>
                <w:rFonts w:ascii="Arial" w:eastAsia="Times New Roman" w:hAnsi="Arial" w:cs="Arial"/>
                <w:b/>
                <w:color w:val="auto"/>
                <w:sz w:val="22"/>
                <w:szCs w:val="22"/>
                <w:lang w:eastAsia="fr-FR" w:bidi="he-IL"/>
              </w:rPr>
              <w:t>effectuées (TD ou TP) :</w:t>
            </w:r>
          </w:p>
          <w:p w:rsidR="0015710A" w:rsidRDefault="0015710A" w:rsidP="00802EED">
            <w:pPr>
              <w:rPr>
                <w:rFonts w:ascii="Arial Narrow" w:eastAsia="Times New Roman" w:hAnsi="Arial Narrow"/>
                <w:color w:val="auto"/>
                <w:lang w:eastAsia="fr-FR" w:bidi="he-IL"/>
              </w:rPr>
            </w:pPr>
          </w:p>
          <w:p w:rsidR="0015710A" w:rsidRDefault="00DF1308" w:rsidP="00750FFC">
            <w:pPr>
              <w:pStyle w:val="Paragraphedeliste"/>
              <w:numPr>
                <w:ilvl w:val="0"/>
                <w:numId w:val="1"/>
              </w:numPr>
              <w:ind w:left="751" w:hanging="720"/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</w:pPr>
            <w:r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 xml:space="preserve">pour l’année universitaire </w:t>
            </w:r>
            <w:r w:rsidR="00D13C40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>2022-2023</w:t>
            </w:r>
            <w:r w:rsidR="0015710A" w:rsidRPr="00565459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> :</w:t>
            </w:r>
            <w:r w:rsidR="00371D95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 xml:space="preserve"> </w:t>
            </w:r>
            <w:r w:rsidR="0015710A" w:rsidRPr="00565459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>…………………</w:t>
            </w:r>
          </w:p>
          <w:p w:rsidR="0015710A" w:rsidRDefault="0038422F" w:rsidP="00750FFC">
            <w:pPr>
              <w:pStyle w:val="Paragraphedeliste"/>
              <w:numPr>
                <w:ilvl w:val="0"/>
                <w:numId w:val="1"/>
              </w:numPr>
              <w:ind w:left="751" w:hanging="720"/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</w:pPr>
            <w:r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>pour l’année</w:t>
            </w:r>
            <w:r w:rsidR="00DF1308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 xml:space="preserve"> universitaire </w:t>
            </w:r>
            <w:r w:rsidR="00D13C40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>2023-2024</w:t>
            </w:r>
            <w:r w:rsidR="0015710A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> :</w:t>
            </w:r>
            <w:r w:rsidR="0015710A" w:rsidRPr="00565459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 xml:space="preserve"> …………………</w:t>
            </w:r>
          </w:p>
          <w:p w:rsidR="0015710A" w:rsidRPr="00565459" w:rsidRDefault="00DF1308" w:rsidP="00750FFC">
            <w:pPr>
              <w:pStyle w:val="Paragraphedeliste"/>
              <w:numPr>
                <w:ilvl w:val="0"/>
                <w:numId w:val="1"/>
              </w:numPr>
              <w:ind w:left="751" w:hanging="720"/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</w:pPr>
            <w:r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 xml:space="preserve">pour l’année universitaire </w:t>
            </w:r>
            <w:r w:rsidR="00D13C40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>2024-2025</w:t>
            </w:r>
            <w:r w:rsidR="0015710A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> :</w:t>
            </w:r>
            <w:r w:rsidR="0015710A" w:rsidRPr="00565459">
              <w:rPr>
                <w:rFonts w:ascii="Arial" w:eastAsia="Times New Roman" w:hAnsi="Arial" w:cs="Arial"/>
                <w:color w:val="auto"/>
                <w:sz w:val="22"/>
                <w:szCs w:val="22"/>
                <w:lang w:eastAsia="fr-FR" w:bidi="he-IL"/>
              </w:rPr>
              <w:t xml:space="preserve"> …………………</w:t>
            </w:r>
          </w:p>
          <w:p w:rsidR="0015710A" w:rsidRPr="00FC7805" w:rsidRDefault="0015710A" w:rsidP="00802EED">
            <w:pPr>
              <w:tabs>
                <w:tab w:val="left" w:pos="1560"/>
              </w:tabs>
              <w:jc w:val="both"/>
              <w:rPr>
                <w:rFonts w:ascii="Arial Narrow" w:eastAsia="Times New Roman" w:hAnsi="Arial Narrow" w:cs="Courier New"/>
                <w:color w:val="auto"/>
                <w:sz w:val="22"/>
                <w:szCs w:val="22"/>
                <w:lang w:eastAsia="fr-FR" w:bidi="he-IL"/>
              </w:rPr>
            </w:pPr>
          </w:p>
        </w:tc>
      </w:tr>
    </w:tbl>
    <w:p w:rsidR="004C5AA5" w:rsidRPr="007E0E1F" w:rsidRDefault="004C5AA5" w:rsidP="0015710A">
      <w:pPr>
        <w:rPr>
          <w:i/>
        </w:rPr>
      </w:pPr>
    </w:p>
    <w:tbl>
      <w:tblPr>
        <w:tblW w:w="1063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54"/>
        <w:gridCol w:w="1843"/>
        <w:gridCol w:w="2835"/>
      </w:tblGrid>
      <w:tr w:rsidR="0015710A" w:rsidRPr="00255261" w:rsidTr="004E6762">
        <w:tc>
          <w:tcPr>
            <w:tcW w:w="10632" w:type="dxa"/>
            <w:gridSpan w:val="3"/>
            <w:shd w:val="clear" w:color="auto" w:fill="auto"/>
          </w:tcPr>
          <w:tbl>
            <w:tblPr>
              <w:tblW w:w="960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606"/>
            </w:tblGrid>
            <w:tr w:rsidR="0015710A" w:rsidRPr="00C45C7A" w:rsidTr="004E6762">
              <w:tc>
                <w:tcPr>
                  <w:tcW w:w="96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5710A" w:rsidRPr="00C45C7A" w:rsidRDefault="0015710A" w:rsidP="00106EF6">
                  <w:pPr>
                    <w:ind w:left="102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C45C7A">
                    <w:rPr>
                      <w:rFonts w:ascii="Arial" w:hAnsi="Arial" w:cs="Arial"/>
                      <w:b/>
                      <w:sz w:val="22"/>
                      <w:szCs w:val="22"/>
                    </w:rPr>
                    <w:lastRenderedPageBreak/>
                    <w:t>La déclinaison des compétences reprend la numérotation du référentiel</w:t>
                  </w:r>
                </w:p>
                <w:p w:rsidR="0015710A" w:rsidRPr="00C45C7A" w:rsidRDefault="0015710A" w:rsidP="00106EF6">
                  <w:pPr>
                    <w:numPr>
                      <w:ilvl w:val="0"/>
                      <w:numId w:val="3"/>
                    </w:numPr>
                    <w:ind w:hanging="618"/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C45C7A">
                    <w:rPr>
                      <w:rFonts w:ascii="Arial" w:hAnsi="Arial" w:cs="Arial"/>
                      <w:sz w:val="22"/>
                      <w:szCs w:val="22"/>
                    </w:rPr>
                    <w:t>(1) Suffisamment acquises : le niveau de compétence constaté permet d’envisager l’entrée dans le métier du professeur stagiaire.</w:t>
                  </w:r>
                </w:p>
                <w:p w:rsidR="0015710A" w:rsidRDefault="0015710A" w:rsidP="00106EF6">
                  <w:pPr>
                    <w:numPr>
                      <w:ilvl w:val="0"/>
                      <w:numId w:val="2"/>
                    </w:numPr>
                    <w:ind w:left="720" w:hanging="618"/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C45C7A">
                    <w:rPr>
                      <w:rFonts w:ascii="Arial" w:hAnsi="Arial" w:cs="Arial"/>
                      <w:sz w:val="22"/>
                      <w:szCs w:val="22"/>
                    </w:rPr>
                    <w:t>(2) Insuffisamment acquises : le niveau de compétence constaté n’est pas suffisant pour permettre l’entrée dans le métier au professeur stagiaire.</w:t>
                  </w:r>
                </w:p>
                <w:p w:rsidR="0015710A" w:rsidRPr="00C45C7A" w:rsidRDefault="0015710A" w:rsidP="004E6762">
                  <w:pPr>
                    <w:ind w:left="754"/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15710A" w:rsidRPr="00C45C7A" w:rsidRDefault="0015710A" w:rsidP="00106EF6">
                  <w:pPr>
                    <w:ind w:left="102"/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C45C7A">
                    <w:rPr>
                      <w:rFonts w:ascii="Arial" w:hAnsi="Arial" w:cs="Arial"/>
                      <w:b/>
                      <w:i/>
                      <w:sz w:val="22"/>
                      <w:szCs w:val="22"/>
                    </w:rPr>
                    <w:t>CC</w:t>
                  </w:r>
                  <w:r w:rsidRPr="00C45C7A">
                    <w:rPr>
                      <w:rFonts w:ascii="Arial" w:hAnsi="Arial" w:cs="Arial"/>
                      <w:sz w:val="22"/>
                      <w:szCs w:val="22"/>
                    </w:rPr>
                    <w:t> : compétences communes.</w:t>
                  </w:r>
                </w:p>
              </w:tc>
            </w:tr>
          </w:tbl>
          <w:p w:rsidR="0015710A" w:rsidRPr="00C45C7A" w:rsidRDefault="0015710A" w:rsidP="004E676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5710A" w:rsidRPr="00255261" w:rsidTr="004E6762">
        <w:tc>
          <w:tcPr>
            <w:tcW w:w="5954" w:type="dxa"/>
            <w:tcBorders>
              <w:bottom w:val="single" w:sz="4" w:space="0" w:color="auto"/>
            </w:tcBorders>
            <w:shd w:val="clear" w:color="auto" w:fill="auto"/>
          </w:tcPr>
          <w:p w:rsidR="0015710A" w:rsidRPr="00C7203A" w:rsidRDefault="0015710A" w:rsidP="00106EF6">
            <w:pPr>
              <w:ind w:left="21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C7203A">
              <w:rPr>
                <w:rFonts w:ascii="Arial" w:hAnsi="Arial" w:cs="Arial"/>
                <w:b/>
                <w:sz w:val="20"/>
                <w:szCs w:val="20"/>
              </w:rPr>
              <w:t>Compétences relatives à la prise en compte des éléments réglementaires et institutionnels de son environnement professionnel en lien avec les responsabilités attachées à sa fonction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:rsidR="0015710A" w:rsidRPr="00C45C7A" w:rsidRDefault="0015710A" w:rsidP="00106EF6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45C7A">
              <w:rPr>
                <w:rFonts w:ascii="Arial" w:hAnsi="Arial" w:cs="Arial"/>
                <w:b/>
                <w:sz w:val="22"/>
                <w:szCs w:val="22"/>
              </w:rPr>
              <w:t>Suffisamment acquises (1)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</w:tcPr>
          <w:p w:rsidR="0015710A" w:rsidRPr="00C45C7A" w:rsidRDefault="0015710A" w:rsidP="00106EF6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45C7A">
              <w:rPr>
                <w:rFonts w:ascii="Arial" w:hAnsi="Arial" w:cs="Arial"/>
                <w:b/>
                <w:sz w:val="22"/>
                <w:szCs w:val="22"/>
              </w:rPr>
              <w:t>Insuffisamment acquises (2)</w:t>
            </w:r>
          </w:p>
        </w:tc>
      </w:tr>
      <w:tr w:rsidR="0015710A" w:rsidRPr="00255261" w:rsidTr="004E6762">
        <w:tc>
          <w:tcPr>
            <w:tcW w:w="5954" w:type="dxa"/>
            <w:tcBorders>
              <w:bottom w:val="nil"/>
            </w:tcBorders>
            <w:shd w:val="clear" w:color="auto" w:fill="BFBFBF"/>
          </w:tcPr>
          <w:p w:rsidR="0015710A" w:rsidRPr="00C7203A" w:rsidRDefault="0015710A" w:rsidP="00106EF6">
            <w:pPr>
              <w:ind w:left="21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7203A">
              <w:rPr>
                <w:rFonts w:ascii="Arial" w:hAnsi="Arial" w:cs="Arial"/>
                <w:sz w:val="20"/>
                <w:szCs w:val="20"/>
              </w:rPr>
              <w:t>CC1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  <w:r w:rsidRPr="00C7203A">
              <w:rPr>
                <w:rFonts w:ascii="Arial" w:hAnsi="Arial" w:cs="Arial"/>
                <w:sz w:val="20"/>
                <w:szCs w:val="20"/>
              </w:rPr>
              <w:t xml:space="preserve"> Faire partager les valeurs de la République</w:t>
            </w:r>
          </w:p>
        </w:tc>
        <w:tc>
          <w:tcPr>
            <w:tcW w:w="1843" w:type="dxa"/>
            <w:tcBorders>
              <w:bottom w:val="nil"/>
            </w:tcBorders>
            <w:shd w:val="thinDiagStripe" w:color="auto" w:fill="BFBFBF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35" w:type="dxa"/>
            <w:tcBorders>
              <w:bottom w:val="nil"/>
            </w:tcBorders>
            <w:shd w:val="thinDiagStripe" w:color="auto" w:fill="BFBFBF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5710A" w:rsidRPr="00255261" w:rsidTr="004E6762">
        <w:tc>
          <w:tcPr>
            <w:tcW w:w="5954" w:type="dxa"/>
            <w:tcBorders>
              <w:top w:val="nil"/>
              <w:bottom w:val="nil"/>
            </w:tcBorders>
            <w:shd w:val="clear" w:color="auto" w:fill="BFBFBF"/>
          </w:tcPr>
          <w:p w:rsidR="0015710A" w:rsidRPr="00C7203A" w:rsidRDefault="0015710A" w:rsidP="00106EF6">
            <w:pPr>
              <w:ind w:left="21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7203A">
              <w:rPr>
                <w:rFonts w:ascii="Arial" w:hAnsi="Arial" w:cs="Arial"/>
                <w:sz w:val="20"/>
                <w:szCs w:val="20"/>
              </w:rPr>
              <w:t>CC2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  <w:r w:rsidRPr="00C7203A">
              <w:rPr>
                <w:rFonts w:ascii="Arial" w:hAnsi="Arial" w:cs="Arial"/>
                <w:sz w:val="20"/>
                <w:szCs w:val="20"/>
              </w:rPr>
              <w:t xml:space="preserve"> Inscrire son action dans le cadre des principes fondamentaux du système éducatif et dans le cadre réglementaire de l'école</w:t>
            </w:r>
          </w:p>
          <w:p w:rsidR="0015710A" w:rsidRPr="00C7203A" w:rsidRDefault="0015710A" w:rsidP="00106EF6">
            <w:pPr>
              <w:ind w:left="21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7203A">
              <w:rPr>
                <w:rFonts w:ascii="Arial" w:hAnsi="Arial" w:cs="Arial"/>
                <w:sz w:val="20"/>
                <w:szCs w:val="20"/>
              </w:rPr>
              <w:t>CC6. Agir en éducateur responsable et selon des principes éthiques</w:t>
            </w:r>
          </w:p>
        </w:tc>
        <w:tc>
          <w:tcPr>
            <w:tcW w:w="1843" w:type="dxa"/>
            <w:tcBorders>
              <w:top w:val="nil"/>
              <w:bottom w:val="nil"/>
            </w:tcBorders>
            <w:shd w:val="thinDiagStripe" w:color="auto" w:fill="BFBFBF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  <w:shd w:val="thinDiagStripe" w:color="auto" w:fill="BFBFBF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5710A" w:rsidRPr="00255261" w:rsidTr="004E6762">
        <w:trPr>
          <w:trHeight w:val="675"/>
        </w:trPr>
        <w:tc>
          <w:tcPr>
            <w:tcW w:w="5954" w:type="dxa"/>
            <w:tcBorders>
              <w:top w:val="nil"/>
              <w:bottom w:val="nil"/>
            </w:tcBorders>
            <w:shd w:val="clear" w:color="auto" w:fill="auto"/>
          </w:tcPr>
          <w:p w:rsidR="0015710A" w:rsidRPr="00C7203A" w:rsidRDefault="0015710A" w:rsidP="00106EF6">
            <w:pPr>
              <w:numPr>
                <w:ilvl w:val="0"/>
                <w:numId w:val="2"/>
              </w:numPr>
              <w:spacing w:after="120"/>
              <w:ind w:left="777" w:hanging="56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7203A">
              <w:rPr>
                <w:rFonts w:ascii="Arial" w:hAnsi="Arial" w:cs="Arial"/>
                <w:sz w:val="20"/>
                <w:szCs w:val="20"/>
              </w:rPr>
              <w:t xml:space="preserve">Respecte et fait respecter les principes d’égalité, de neutralité, de laïcité, d’équité, de tolérance, de refus de toutes discriminations </w:t>
            </w:r>
          </w:p>
        </w:tc>
        <w:tc>
          <w:tcPr>
            <w:tcW w:w="184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2142522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  <w:tc>
          <w:tcPr>
            <w:tcW w:w="283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17780197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</w:tr>
      <w:tr w:rsidR="0015710A" w:rsidRPr="00255261" w:rsidTr="004E6762">
        <w:trPr>
          <w:trHeight w:val="615"/>
        </w:trPr>
        <w:tc>
          <w:tcPr>
            <w:tcW w:w="5954" w:type="dxa"/>
            <w:tcBorders>
              <w:top w:val="nil"/>
              <w:bottom w:val="nil"/>
            </w:tcBorders>
            <w:shd w:val="clear" w:color="auto" w:fill="auto"/>
          </w:tcPr>
          <w:p w:rsidR="0015710A" w:rsidRPr="00C7203A" w:rsidRDefault="0015710A" w:rsidP="00106EF6">
            <w:pPr>
              <w:numPr>
                <w:ilvl w:val="0"/>
                <w:numId w:val="2"/>
              </w:numPr>
              <w:spacing w:after="120"/>
              <w:ind w:left="777" w:hanging="56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7203A">
              <w:rPr>
                <w:rFonts w:ascii="Arial" w:hAnsi="Arial" w:cs="Arial"/>
                <w:sz w:val="20"/>
                <w:szCs w:val="20"/>
              </w:rPr>
              <w:t>Répond aux exigences de ponctualité, d’assiduité, de sécurité et de confidentialité</w:t>
            </w:r>
          </w:p>
        </w:tc>
        <w:tc>
          <w:tcPr>
            <w:tcW w:w="184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18008381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  <w:tc>
          <w:tcPr>
            <w:tcW w:w="283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600344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</w:tr>
      <w:tr w:rsidR="0015710A" w:rsidRPr="00D95C97" w:rsidTr="004E6762">
        <w:trPr>
          <w:trHeight w:val="675"/>
        </w:trPr>
        <w:tc>
          <w:tcPr>
            <w:tcW w:w="5954" w:type="dxa"/>
            <w:tcBorders>
              <w:top w:val="nil"/>
              <w:bottom w:val="nil"/>
            </w:tcBorders>
            <w:shd w:val="clear" w:color="auto" w:fill="auto"/>
          </w:tcPr>
          <w:p w:rsidR="0015710A" w:rsidRPr="00C7203A" w:rsidRDefault="0015710A" w:rsidP="00106EF6">
            <w:pPr>
              <w:numPr>
                <w:ilvl w:val="0"/>
                <w:numId w:val="2"/>
              </w:numPr>
              <w:spacing w:after="120"/>
              <w:ind w:left="777" w:hanging="56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7203A">
              <w:rPr>
                <w:rFonts w:ascii="Arial" w:hAnsi="Arial" w:cs="Arial"/>
                <w:sz w:val="20"/>
                <w:szCs w:val="20"/>
              </w:rPr>
              <w:t xml:space="preserve">Adopte une attitude et un positionnement d’adulte responsable au sein de </w:t>
            </w:r>
            <w:r w:rsidR="0038422F">
              <w:rPr>
                <w:rFonts w:ascii="Arial" w:hAnsi="Arial" w:cs="Arial"/>
                <w:sz w:val="20"/>
                <w:szCs w:val="20"/>
              </w:rPr>
              <w:t>sa classe et de l’établissement</w:t>
            </w:r>
          </w:p>
        </w:tc>
        <w:tc>
          <w:tcPr>
            <w:tcW w:w="184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17659883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283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14294656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</w:tr>
      <w:tr w:rsidR="0015710A" w:rsidRPr="00255261" w:rsidTr="004E6762">
        <w:trPr>
          <w:trHeight w:val="540"/>
        </w:trPr>
        <w:tc>
          <w:tcPr>
            <w:tcW w:w="5954" w:type="dxa"/>
            <w:tcBorders>
              <w:top w:val="nil"/>
              <w:bottom w:val="nil"/>
            </w:tcBorders>
            <w:shd w:val="clear" w:color="auto" w:fill="auto"/>
          </w:tcPr>
          <w:p w:rsidR="0015710A" w:rsidRPr="00C7203A" w:rsidRDefault="0015710A" w:rsidP="00106EF6">
            <w:pPr>
              <w:numPr>
                <w:ilvl w:val="0"/>
                <w:numId w:val="2"/>
              </w:numPr>
              <w:spacing w:after="120"/>
              <w:ind w:left="777" w:hanging="56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7203A">
              <w:rPr>
                <w:rFonts w:ascii="Arial" w:hAnsi="Arial" w:cs="Arial"/>
                <w:sz w:val="20"/>
                <w:szCs w:val="20"/>
              </w:rPr>
              <w:t>Fait pr</w:t>
            </w:r>
            <w:r w:rsidR="0038422F">
              <w:rPr>
                <w:rFonts w:ascii="Arial" w:hAnsi="Arial" w:cs="Arial"/>
                <w:sz w:val="20"/>
                <w:szCs w:val="20"/>
              </w:rPr>
              <w:t>euve de respect à l’égard des étudiants</w:t>
            </w:r>
            <w:r w:rsidRPr="00C7203A">
              <w:rPr>
                <w:rFonts w:ascii="Arial" w:hAnsi="Arial" w:cs="Arial"/>
                <w:sz w:val="20"/>
                <w:szCs w:val="20"/>
              </w:rPr>
              <w:t xml:space="preserve"> et des membres de la communauté éducative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8626681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  <w:tc>
          <w:tcPr>
            <w:tcW w:w="283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3013863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</w:tr>
      <w:tr w:rsidR="0015710A" w:rsidRPr="00255261" w:rsidTr="004E6762">
        <w:trPr>
          <w:trHeight w:val="374"/>
        </w:trPr>
        <w:tc>
          <w:tcPr>
            <w:tcW w:w="5954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15710A" w:rsidRPr="00C7203A" w:rsidRDefault="0015710A" w:rsidP="00106EF6">
            <w:pPr>
              <w:numPr>
                <w:ilvl w:val="0"/>
                <w:numId w:val="2"/>
              </w:numPr>
              <w:spacing w:after="120"/>
              <w:ind w:left="777" w:hanging="56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7203A">
              <w:rPr>
                <w:rFonts w:ascii="Arial" w:hAnsi="Arial" w:cs="Arial"/>
                <w:sz w:val="20"/>
                <w:szCs w:val="20"/>
              </w:rPr>
              <w:t>Fait respecter le règlement intérieur</w:t>
            </w:r>
          </w:p>
        </w:tc>
        <w:tc>
          <w:tcPr>
            <w:tcW w:w="1843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15132896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2835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14379789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</w:tr>
      <w:tr w:rsidR="0015710A" w:rsidRPr="00255261" w:rsidTr="004E6762">
        <w:trPr>
          <w:trHeight w:val="1824"/>
        </w:trPr>
        <w:tc>
          <w:tcPr>
            <w:tcW w:w="10632" w:type="dxa"/>
            <w:gridSpan w:val="3"/>
            <w:tcBorders>
              <w:top w:val="nil"/>
              <w:bottom w:val="single" w:sz="4" w:space="0" w:color="auto"/>
            </w:tcBorders>
            <w:shd w:val="clear" w:color="auto" w:fill="auto"/>
          </w:tcPr>
          <w:p w:rsidR="0015710A" w:rsidRPr="00C45C7A" w:rsidRDefault="0015710A" w:rsidP="004E6762">
            <w:pPr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C45C7A">
              <w:rPr>
                <w:rFonts w:ascii="Arial" w:hAnsi="Arial" w:cs="Arial"/>
                <w:sz w:val="22"/>
                <w:szCs w:val="22"/>
              </w:rPr>
              <w:t>Observations :</w:t>
            </w:r>
          </w:p>
          <w:sdt>
            <w:sdtPr>
              <w:rPr>
                <w:rFonts w:ascii="Arial" w:hAnsi="Arial" w:cs="Arial"/>
                <w:sz w:val="22"/>
                <w:szCs w:val="22"/>
              </w:rPr>
              <w:id w:val="473653676"/>
              <w:placeholder>
                <w:docPart w:val="D9E73D20FA8143F7A26CB0D5C0AC87B3"/>
              </w:placeholder>
              <w:showingPlcHdr/>
              <w15:appearance w15:val="hidden"/>
              <w:text w:multiLine="1"/>
            </w:sdtPr>
            <w:sdtEndPr/>
            <w:sdtContent>
              <w:p w:rsidR="0015710A" w:rsidRDefault="0015710A" w:rsidP="004E6762">
                <w:pPr>
                  <w:spacing w:after="120"/>
                  <w:rPr>
                    <w:rFonts w:ascii="Arial" w:hAnsi="Arial" w:cs="Arial"/>
                    <w:sz w:val="22"/>
                    <w:szCs w:val="22"/>
                  </w:rPr>
                </w:pPr>
                <w:r>
                  <w:rPr>
                    <w:rStyle w:val="Textedelespacerserv"/>
                  </w:rPr>
                  <w:t>Indiquez ici vos observations</w:t>
                </w:r>
                <w:r w:rsidRPr="005455F0">
                  <w:rPr>
                    <w:rStyle w:val="Textedelespacerserv"/>
                  </w:rPr>
                  <w:t>.</w:t>
                </w:r>
              </w:p>
            </w:sdtContent>
          </w:sdt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5710A" w:rsidRPr="00255261" w:rsidTr="004E6762">
        <w:tc>
          <w:tcPr>
            <w:tcW w:w="5954" w:type="dxa"/>
            <w:tcBorders>
              <w:bottom w:val="single" w:sz="4" w:space="0" w:color="auto"/>
            </w:tcBorders>
            <w:shd w:val="clear" w:color="auto" w:fill="auto"/>
          </w:tcPr>
          <w:p w:rsidR="0015710A" w:rsidRPr="00C7203A" w:rsidRDefault="0015710A" w:rsidP="00106EF6">
            <w:pPr>
              <w:ind w:left="21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C7203A">
              <w:rPr>
                <w:rFonts w:ascii="Arial" w:hAnsi="Arial" w:cs="Arial"/>
                <w:b/>
                <w:sz w:val="20"/>
                <w:szCs w:val="20"/>
              </w:rPr>
              <w:t xml:space="preserve">Compétences relationnelles, de communication et d’animation favorisant la transmission, l’implication et la coopération au sein de la communauté éducative et de son environnement 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:rsidR="0015710A" w:rsidRPr="00C45C7A" w:rsidRDefault="0015710A" w:rsidP="00106EF6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45C7A">
              <w:rPr>
                <w:rFonts w:ascii="Arial" w:hAnsi="Arial" w:cs="Arial"/>
                <w:b/>
                <w:sz w:val="22"/>
                <w:szCs w:val="22"/>
              </w:rPr>
              <w:t>Suffisamment acquises (1)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</w:tcPr>
          <w:p w:rsidR="0015710A" w:rsidRPr="00C45C7A" w:rsidRDefault="0015710A" w:rsidP="00106EF6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45C7A">
              <w:rPr>
                <w:rFonts w:ascii="Arial" w:hAnsi="Arial" w:cs="Arial"/>
                <w:b/>
                <w:sz w:val="22"/>
                <w:szCs w:val="22"/>
              </w:rPr>
              <w:t>Insuffisamment acquises (2)</w:t>
            </w:r>
          </w:p>
        </w:tc>
      </w:tr>
      <w:tr w:rsidR="0015710A" w:rsidRPr="00255261" w:rsidTr="004E6762">
        <w:tc>
          <w:tcPr>
            <w:tcW w:w="5954" w:type="dxa"/>
            <w:tcBorders>
              <w:bottom w:val="nil"/>
            </w:tcBorders>
            <w:shd w:val="clear" w:color="auto" w:fill="BFBFBF"/>
          </w:tcPr>
          <w:p w:rsidR="0015710A" w:rsidRPr="00C7203A" w:rsidRDefault="0015710A" w:rsidP="00106EF6">
            <w:pPr>
              <w:ind w:left="21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7203A">
              <w:rPr>
                <w:rFonts w:ascii="Arial" w:hAnsi="Arial" w:cs="Arial"/>
                <w:sz w:val="20"/>
                <w:szCs w:val="20"/>
              </w:rPr>
              <w:t>CC7. Maîtriser la langue française à des fins de communication</w:t>
            </w:r>
          </w:p>
        </w:tc>
        <w:tc>
          <w:tcPr>
            <w:tcW w:w="1843" w:type="dxa"/>
            <w:tcBorders>
              <w:bottom w:val="nil"/>
            </w:tcBorders>
            <w:shd w:val="thinDiagStripe" w:color="auto" w:fill="BFBFBF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35" w:type="dxa"/>
            <w:tcBorders>
              <w:bottom w:val="nil"/>
            </w:tcBorders>
            <w:shd w:val="thinDiagStripe" w:color="auto" w:fill="BFBFBF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5710A" w:rsidRPr="00255261" w:rsidTr="004E6762">
        <w:tc>
          <w:tcPr>
            <w:tcW w:w="5954" w:type="dxa"/>
            <w:tcBorders>
              <w:top w:val="nil"/>
              <w:bottom w:val="nil"/>
            </w:tcBorders>
            <w:shd w:val="clear" w:color="auto" w:fill="BFBFBF"/>
          </w:tcPr>
          <w:p w:rsidR="0015710A" w:rsidRPr="00C7203A" w:rsidRDefault="0015710A" w:rsidP="00106EF6">
            <w:pPr>
              <w:ind w:left="21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7203A">
              <w:rPr>
                <w:rFonts w:ascii="Arial" w:hAnsi="Arial" w:cs="Arial"/>
                <w:sz w:val="20"/>
                <w:szCs w:val="20"/>
              </w:rPr>
              <w:t>CC10. Coopérer au sein d'une équipe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shd w:val="thinDiagStripe" w:color="auto" w:fill="BFBFBF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  <w:shd w:val="thinDiagStripe" w:color="auto" w:fill="BFBFBF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5710A" w:rsidRPr="00255261" w:rsidTr="004E6762">
        <w:tc>
          <w:tcPr>
            <w:tcW w:w="5954" w:type="dxa"/>
            <w:tcBorders>
              <w:top w:val="nil"/>
              <w:bottom w:val="nil"/>
            </w:tcBorders>
            <w:shd w:val="clear" w:color="auto" w:fill="BFBFBF"/>
          </w:tcPr>
          <w:p w:rsidR="0015710A" w:rsidRPr="00C7203A" w:rsidRDefault="0015710A" w:rsidP="00106EF6">
            <w:pPr>
              <w:ind w:left="21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7203A">
              <w:rPr>
                <w:rFonts w:ascii="Arial" w:hAnsi="Arial" w:cs="Arial"/>
                <w:sz w:val="20"/>
                <w:szCs w:val="20"/>
              </w:rPr>
              <w:t>CC11. Contribuer à l'a</w:t>
            </w:r>
            <w:r w:rsidR="0038422F">
              <w:rPr>
                <w:rFonts w:ascii="Arial" w:hAnsi="Arial" w:cs="Arial"/>
                <w:sz w:val="20"/>
                <w:szCs w:val="20"/>
              </w:rPr>
              <w:t>ction de la communauté éducative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shd w:val="thinDiagStripe" w:color="auto" w:fill="BFBFBF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  <w:shd w:val="thinDiagStripe" w:color="auto" w:fill="BFBFBF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5710A" w:rsidRPr="00255261" w:rsidTr="004E6762">
        <w:trPr>
          <w:trHeight w:val="540"/>
        </w:trPr>
        <w:tc>
          <w:tcPr>
            <w:tcW w:w="5954" w:type="dxa"/>
            <w:tcBorders>
              <w:bottom w:val="nil"/>
            </w:tcBorders>
            <w:shd w:val="clear" w:color="auto" w:fill="auto"/>
          </w:tcPr>
          <w:p w:rsidR="0015710A" w:rsidRPr="00C7203A" w:rsidRDefault="0015710A" w:rsidP="00106EF6">
            <w:pPr>
              <w:numPr>
                <w:ilvl w:val="0"/>
                <w:numId w:val="4"/>
              </w:numPr>
              <w:spacing w:after="120"/>
              <w:ind w:left="777" w:hanging="56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7203A">
              <w:rPr>
                <w:rFonts w:ascii="Arial" w:hAnsi="Arial" w:cs="Arial"/>
                <w:sz w:val="20"/>
                <w:szCs w:val="20"/>
              </w:rPr>
              <w:t>Utilise un langage clair et adapté à son (ses) interlocuteur(s)</w:t>
            </w:r>
          </w:p>
        </w:tc>
        <w:tc>
          <w:tcPr>
            <w:tcW w:w="1843" w:type="dxa"/>
            <w:tcBorders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4702086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  <w:tc>
          <w:tcPr>
            <w:tcW w:w="2835" w:type="dxa"/>
            <w:tcBorders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19024008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</w:tr>
      <w:tr w:rsidR="0015710A" w:rsidRPr="00255261" w:rsidTr="004E6762">
        <w:trPr>
          <w:trHeight w:val="555"/>
        </w:trPr>
        <w:tc>
          <w:tcPr>
            <w:tcW w:w="5954" w:type="dxa"/>
            <w:tcBorders>
              <w:top w:val="nil"/>
              <w:bottom w:val="nil"/>
            </w:tcBorders>
            <w:shd w:val="clear" w:color="auto" w:fill="auto"/>
          </w:tcPr>
          <w:p w:rsidR="0015710A" w:rsidRPr="00C7203A" w:rsidRDefault="0015710A" w:rsidP="00106EF6">
            <w:pPr>
              <w:numPr>
                <w:ilvl w:val="0"/>
                <w:numId w:val="4"/>
              </w:numPr>
              <w:spacing w:after="120"/>
              <w:ind w:left="777" w:hanging="56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7203A">
              <w:rPr>
                <w:rFonts w:ascii="Arial" w:hAnsi="Arial" w:cs="Arial"/>
                <w:sz w:val="20"/>
                <w:szCs w:val="20"/>
              </w:rPr>
              <w:t>Participe à sa mesure au travail d’équipe mis en œuvre par / dans l’établissement</w:t>
            </w:r>
          </w:p>
        </w:tc>
        <w:tc>
          <w:tcPr>
            <w:tcW w:w="184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15151972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  <w:tc>
          <w:tcPr>
            <w:tcW w:w="283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2042621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</w:tr>
      <w:tr w:rsidR="0015710A" w:rsidRPr="00255261" w:rsidTr="00106EF6">
        <w:trPr>
          <w:trHeight w:val="68"/>
        </w:trPr>
        <w:tc>
          <w:tcPr>
            <w:tcW w:w="5954" w:type="dxa"/>
            <w:tcBorders>
              <w:top w:val="nil"/>
              <w:bottom w:val="nil"/>
            </w:tcBorders>
            <w:shd w:val="clear" w:color="auto" w:fill="auto"/>
          </w:tcPr>
          <w:p w:rsidR="0015710A" w:rsidRPr="00C7203A" w:rsidRDefault="0015710A" w:rsidP="00106EF6">
            <w:pPr>
              <w:numPr>
                <w:ilvl w:val="0"/>
                <w:numId w:val="4"/>
              </w:numPr>
              <w:spacing w:after="120"/>
              <w:ind w:left="777" w:hanging="56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7203A">
              <w:rPr>
                <w:rFonts w:ascii="Arial" w:hAnsi="Arial" w:cs="Arial"/>
                <w:sz w:val="20"/>
                <w:szCs w:val="20"/>
              </w:rPr>
              <w:t>Adopte une attitude favorable à l’écoute et aux échanges avec les membres de la communauté éducative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8860003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  <w:tc>
          <w:tcPr>
            <w:tcW w:w="283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17339689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</w:tr>
      <w:tr w:rsidR="0015710A" w:rsidRPr="00255261" w:rsidTr="004E6762">
        <w:trPr>
          <w:trHeight w:val="390"/>
        </w:trPr>
        <w:tc>
          <w:tcPr>
            <w:tcW w:w="5954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15710A" w:rsidRPr="00C7203A" w:rsidRDefault="0015710A" w:rsidP="00106EF6">
            <w:pPr>
              <w:numPr>
                <w:ilvl w:val="0"/>
                <w:numId w:val="4"/>
              </w:numPr>
              <w:spacing w:after="120"/>
              <w:ind w:left="777" w:hanging="56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7203A">
              <w:rPr>
                <w:rFonts w:ascii="Arial" w:hAnsi="Arial" w:cs="Arial"/>
                <w:sz w:val="20"/>
                <w:szCs w:val="20"/>
              </w:rPr>
              <w:t xml:space="preserve">Participe aux différentes instances et conseils </w:t>
            </w:r>
          </w:p>
        </w:tc>
        <w:tc>
          <w:tcPr>
            <w:tcW w:w="1843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9871748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  <w:tc>
          <w:tcPr>
            <w:tcW w:w="2835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10230947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</w:tr>
      <w:tr w:rsidR="0015710A" w:rsidRPr="00255261" w:rsidTr="004E6762">
        <w:trPr>
          <w:trHeight w:hRule="exact" w:val="1746"/>
        </w:trPr>
        <w:tc>
          <w:tcPr>
            <w:tcW w:w="10632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15710A" w:rsidRPr="00C45C7A" w:rsidRDefault="0015710A" w:rsidP="004E6762">
            <w:pPr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C45C7A">
              <w:rPr>
                <w:rFonts w:ascii="Arial" w:hAnsi="Arial" w:cs="Arial"/>
                <w:sz w:val="22"/>
                <w:szCs w:val="22"/>
              </w:rPr>
              <w:lastRenderedPageBreak/>
              <w:t>Observations :</w:t>
            </w:r>
          </w:p>
          <w:sdt>
            <w:sdtPr>
              <w:rPr>
                <w:rFonts w:ascii="Arial" w:hAnsi="Arial" w:cs="Arial"/>
                <w:sz w:val="22"/>
                <w:szCs w:val="22"/>
              </w:rPr>
              <w:id w:val="-490254258"/>
              <w:placeholder>
                <w:docPart w:val="7E4EFAD46F7949A1BE40619578FD562B"/>
              </w:placeholder>
              <w:showingPlcHdr/>
              <w15:appearance w15:val="hidden"/>
              <w:text w:multiLine="1"/>
            </w:sdtPr>
            <w:sdtEndPr/>
            <w:sdtContent>
              <w:p w:rsidR="0015710A" w:rsidRPr="00C45C7A" w:rsidRDefault="0015710A" w:rsidP="004E6762">
                <w:pPr>
                  <w:spacing w:after="120"/>
                  <w:rPr>
                    <w:rFonts w:ascii="Arial" w:hAnsi="Arial" w:cs="Arial"/>
                    <w:sz w:val="22"/>
                    <w:szCs w:val="22"/>
                  </w:rPr>
                </w:pPr>
                <w:r>
                  <w:rPr>
                    <w:rStyle w:val="Textedelespacerserv"/>
                  </w:rPr>
                  <w:t>Indiquez ici vos observations</w:t>
                </w:r>
                <w:r w:rsidRPr="005455F0">
                  <w:rPr>
                    <w:rStyle w:val="Textedelespacerserv"/>
                  </w:rPr>
                  <w:t>.</w:t>
                </w:r>
              </w:p>
            </w:sdtContent>
          </w:sdt>
          <w:p w:rsidR="0015710A" w:rsidRDefault="0015710A" w:rsidP="004E6762">
            <w:pPr>
              <w:spacing w:after="120"/>
              <w:rPr>
                <w:rFonts w:ascii="Arial" w:hAnsi="Arial" w:cs="Arial"/>
                <w:sz w:val="22"/>
                <w:szCs w:val="22"/>
              </w:rPr>
            </w:pPr>
          </w:p>
          <w:p w:rsidR="0015710A" w:rsidRDefault="0015710A" w:rsidP="004E6762">
            <w:pPr>
              <w:spacing w:after="120"/>
              <w:rPr>
                <w:rFonts w:ascii="Arial" w:hAnsi="Arial" w:cs="Arial"/>
                <w:sz w:val="22"/>
                <w:szCs w:val="22"/>
              </w:rPr>
            </w:pPr>
          </w:p>
          <w:p w:rsidR="0015710A" w:rsidRDefault="0015710A" w:rsidP="004E6762">
            <w:pPr>
              <w:spacing w:after="120"/>
              <w:rPr>
                <w:rFonts w:ascii="Arial" w:hAnsi="Arial" w:cs="Arial"/>
                <w:sz w:val="22"/>
                <w:szCs w:val="22"/>
              </w:rPr>
            </w:pPr>
          </w:p>
          <w:p w:rsidR="0015710A" w:rsidRDefault="0015710A" w:rsidP="004E6762">
            <w:pPr>
              <w:spacing w:after="120"/>
              <w:rPr>
                <w:rFonts w:ascii="Arial" w:hAnsi="Arial" w:cs="Arial"/>
                <w:sz w:val="22"/>
                <w:szCs w:val="22"/>
              </w:rPr>
            </w:pPr>
          </w:p>
          <w:p w:rsidR="0015710A" w:rsidRDefault="0015710A" w:rsidP="004E6762">
            <w:pPr>
              <w:spacing w:after="120"/>
              <w:rPr>
                <w:rFonts w:ascii="Arial" w:hAnsi="Arial" w:cs="Arial"/>
                <w:sz w:val="22"/>
                <w:szCs w:val="22"/>
              </w:rPr>
            </w:pPr>
          </w:p>
          <w:p w:rsidR="0015710A" w:rsidRDefault="0015710A" w:rsidP="004E6762">
            <w:pPr>
              <w:spacing w:after="120"/>
              <w:rPr>
                <w:rFonts w:ascii="Arial" w:hAnsi="Arial" w:cs="Arial"/>
                <w:sz w:val="22"/>
                <w:szCs w:val="22"/>
              </w:rPr>
            </w:pPr>
          </w:p>
          <w:p w:rsidR="0015710A" w:rsidRPr="00C45C7A" w:rsidRDefault="0015710A" w:rsidP="004E6762">
            <w:pPr>
              <w:spacing w:after="120"/>
              <w:rPr>
                <w:rFonts w:ascii="Arial" w:hAnsi="Arial" w:cs="Arial"/>
                <w:sz w:val="22"/>
                <w:szCs w:val="22"/>
              </w:rPr>
            </w:pPr>
          </w:p>
          <w:p w:rsidR="0015710A" w:rsidRPr="00C45C7A" w:rsidRDefault="0015710A" w:rsidP="004E6762">
            <w:pPr>
              <w:spacing w:after="120"/>
              <w:rPr>
                <w:rFonts w:ascii="Arial" w:hAnsi="Arial" w:cs="Arial"/>
                <w:sz w:val="22"/>
                <w:szCs w:val="22"/>
              </w:rPr>
            </w:pPr>
          </w:p>
          <w:p w:rsidR="0015710A" w:rsidRPr="00C45C7A" w:rsidRDefault="0015710A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5710A" w:rsidRPr="00255261" w:rsidTr="004E6762">
        <w:trPr>
          <w:trHeight w:val="917"/>
        </w:trPr>
        <w:tc>
          <w:tcPr>
            <w:tcW w:w="5954" w:type="dxa"/>
            <w:tcBorders>
              <w:bottom w:val="nil"/>
            </w:tcBorders>
            <w:shd w:val="clear" w:color="auto" w:fill="auto"/>
          </w:tcPr>
          <w:p w:rsidR="0015710A" w:rsidRPr="008C5793" w:rsidRDefault="0015710A" w:rsidP="00106EF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5793">
              <w:rPr>
                <w:rFonts w:ascii="Arial" w:hAnsi="Arial" w:cs="Arial"/>
                <w:b/>
                <w:sz w:val="20"/>
                <w:szCs w:val="20"/>
              </w:rPr>
              <w:t>Compétences liées à la maîtrise des contenus disciplinaires et à leur didactique</w:t>
            </w:r>
          </w:p>
        </w:tc>
        <w:tc>
          <w:tcPr>
            <w:tcW w:w="1843" w:type="dxa"/>
            <w:tcBorders>
              <w:bottom w:val="nil"/>
            </w:tcBorders>
            <w:shd w:val="clear" w:color="auto" w:fill="auto"/>
          </w:tcPr>
          <w:p w:rsidR="0015710A" w:rsidRPr="00C45C7A" w:rsidRDefault="0015710A" w:rsidP="00106EF6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45C7A">
              <w:rPr>
                <w:rFonts w:ascii="Arial" w:hAnsi="Arial" w:cs="Arial"/>
                <w:b/>
                <w:sz w:val="22"/>
                <w:szCs w:val="22"/>
              </w:rPr>
              <w:t>Suffisamment acquises (1)</w:t>
            </w:r>
          </w:p>
        </w:tc>
        <w:tc>
          <w:tcPr>
            <w:tcW w:w="2835" w:type="dxa"/>
            <w:tcBorders>
              <w:bottom w:val="nil"/>
            </w:tcBorders>
            <w:shd w:val="clear" w:color="auto" w:fill="auto"/>
          </w:tcPr>
          <w:p w:rsidR="0015710A" w:rsidRPr="00C45C7A" w:rsidRDefault="0015710A" w:rsidP="00106EF6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45C7A">
              <w:rPr>
                <w:rFonts w:ascii="Arial" w:hAnsi="Arial" w:cs="Arial"/>
                <w:b/>
                <w:sz w:val="22"/>
                <w:szCs w:val="22"/>
              </w:rPr>
              <w:t>Insuffisamment acquises (2)</w:t>
            </w:r>
          </w:p>
        </w:tc>
      </w:tr>
      <w:tr w:rsidR="0015710A" w:rsidRPr="00255261" w:rsidTr="004E6762">
        <w:tc>
          <w:tcPr>
            <w:tcW w:w="5954" w:type="dxa"/>
            <w:tcBorders>
              <w:top w:val="nil"/>
              <w:bottom w:val="nil"/>
            </w:tcBorders>
            <w:shd w:val="clear" w:color="auto" w:fill="BFBFBF"/>
          </w:tcPr>
          <w:p w:rsidR="0015710A" w:rsidRPr="008C5793" w:rsidRDefault="0015710A" w:rsidP="00106EF6">
            <w:pPr>
              <w:ind w:left="210"/>
              <w:rPr>
                <w:rFonts w:ascii="Arial" w:hAnsi="Arial" w:cs="Arial"/>
                <w:sz w:val="20"/>
                <w:szCs w:val="20"/>
              </w:rPr>
            </w:pPr>
            <w:r w:rsidRPr="008C5793">
              <w:rPr>
                <w:rFonts w:ascii="Arial" w:hAnsi="Arial" w:cs="Arial"/>
                <w:sz w:val="20"/>
                <w:szCs w:val="20"/>
              </w:rPr>
              <w:t>P1. Maîtriser les savoirs disciplinaires et leur didactique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shd w:val="thinDiagStripe" w:color="auto" w:fill="BFBFBF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  <w:shd w:val="thinDiagStripe" w:color="auto" w:fill="BFBFBF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5710A" w:rsidRPr="00255261" w:rsidTr="004E6762">
        <w:tc>
          <w:tcPr>
            <w:tcW w:w="5954" w:type="dxa"/>
            <w:tcBorders>
              <w:top w:val="nil"/>
              <w:bottom w:val="nil"/>
            </w:tcBorders>
            <w:shd w:val="clear" w:color="auto" w:fill="BFBFBF"/>
          </w:tcPr>
          <w:p w:rsidR="0015710A" w:rsidRPr="00204B4F" w:rsidRDefault="0015710A" w:rsidP="00106EF6">
            <w:pPr>
              <w:ind w:left="210"/>
              <w:rPr>
                <w:rFonts w:ascii="Arial" w:hAnsi="Arial" w:cs="Arial"/>
                <w:sz w:val="20"/>
                <w:szCs w:val="20"/>
              </w:rPr>
            </w:pPr>
            <w:r w:rsidRPr="008C5793">
              <w:rPr>
                <w:rFonts w:ascii="Arial" w:hAnsi="Arial" w:cs="Arial"/>
                <w:sz w:val="20"/>
                <w:szCs w:val="20"/>
              </w:rPr>
              <w:t>P2. Maîtriser la langue française dans le cadre de son enseignement</w:t>
            </w:r>
          </w:p>
        </w:tc>
        <w:tc>
          <w:tcPr>
            <w:tcW w:w="1843" w:type="dxa"/>
            <w:tcBorders>
              <w:top w:val="nil"/>
              <w:bottom w:val="nil"/>
            </w:tcBorders>
            <w:shd w:val="thinDiagStripe" w:color="auto" w:fill="BFBFBF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  <w:shd w:val="thinDiagStripe" w:color="auto" w:fill="BFBFBF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5710A" w:rsidRPr="00255261" w:rsidTr="004E6762">
        <w:trPr>
          <w:trHeight w:val="450"/>
        </w:trPr>
        <w:tc>
          <w:tcPr>
            <w:tcW w:w="5954" w:type="dxa"/>
            <w:tcBorders>
              <w:top w:val="nil"/>
              <w:bottom w:val="nil"/>
            </w:tcBorders>
            <w:shd w:val="clear" w:color="auto" w:fill="auto"/>
          </w:tcPr>
          <w:p w:rsidR="0015710A" w:rsidRPr="008C5793" w:rsidRDefault="0015710A" w:rsidP="00106EF6">
            <w:pPr>
              <w:numPr>
                <w:ilvl w:val="0"/>
                <w:numId w:val="7"/>
              </w:numPr>
              <w:spacing w:after="120"/>
              <w:ind w:left="777" w:hanging="4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5793">
              <w:rPr>
                <w:rFonts w:ascii="Arial" w:hAnsi="Arial" w:cs="Arial"/>
                <w:sz w:val="20"/>
                <w:szCs w:val="20"/>
              </w:rPr>
              <w:t xml:space="preserve">Maîtrise les contenus disciplinaires et les concepts clés utiles à son enseignement  </w:t>
            </w:r>
          </w:p>
        </w:tc>
        <w:tc>
          <w:tcPr>
            <w:tcW w:w="184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20435126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  <w:tc>
          <w:tcPr>
            <w:tcW w:w="283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9766018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</w:tr>
      <w:tr w:rsidR="0015710A" w:rsidRPr="00255261" w:rsidTr="004E6762">
        <w:trPr>
          <w:trHeight w:val="495"/>
        </w:trPr>
        <w:tc>
          <w:tcPr>
            <w:tcW w:w="5954" w:type="dxa"/>
            <w:tcBorders>
              <w:top w:val="nil"/>
              <w:bottom w:val="nil"/>
            </w:tcBorders>
            <w:shd w:val="clear" w:color="auto" w:fill="auto"/>
          </w:tcPr>
          <w:p w:rsidR="0015710A" w:rsidRPr="008C5793" w:rsidRDefault="0015710A" w:rsidP="00106EF6">
            <w:pPr>
              <w:numPr>
                <w:ilvl w:val="0"/>
                <w:numId w:val="6"/>
              </w:numPr>
              <w:spacing w:after="120"/>
              <w:ind w:left="777" w:hanging="4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5793">
              <w:rPr>
                <w:rFonts w:ascii="Arial" w:hAnsi="Arial" w:cs="Arial"/>
                <w:sz w:val="20"/>
                <w:szCs w:val="20"/>
              </w:rPr>
              <w:t>Met en œuvre les transpositions didactiques appropriées</w:t>
            </w:r>
          </w:p>
        </w:tc>
        <w:tc>
          <w:tcPr>
            <w:tcW w:w="184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6695592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283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20941564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</w:tr>
      <w:tr w:rsidR="0015710A" w:rsidRPr="00255261" w:rsidTr="004E6762">
        <w:trPr>
          <w:trHeight w:val="510"/>
        </w:trPr>
        <w:tc>
          <w:tcPr>
            <w:tcW w:w="5954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15710A" w:rsidRPr="008C5793" w:rsidRDefault="0015710A" w:rsidP="00106EF6">
            <w:pPr>
              <w:numPr>
                <w:ilvl w:val="0"/>
                <w:numId w:val="5"/>
              </w:numPr>
              <w:spacing w:after="120"/>
              <w:ind w:left="777" w:hanging="4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5793">
              <w:rPr>
                <w:rFonts w:ascii="Arial" w:hAnsi="Arial" w:cs="Arial"/>
                <w:sz w:val="20"/>
                <w:szCs w:val="20"/>
              </w:rPr>
              <w:t>Identifie les savoirs et savoir-faire à acquérir par les é</w:t>
            </w:r>
            <w:r w:rsidR="0038422F">
              <w:rPr>
                <w:rFonts w:ascii="Arial" w:hAnsi="Arial" w:cs="Arial"/>
                <w:sz w:val="20"/>
                <w:szCs w:val="20"/>
              </w:rPr>
              <w:t>tudiants</w:t>
            </w:r>
            <w:r w:rsidRPr="008C5793">
              <w:rPr>
                <w:rFonts w:ascii="Arial" w:hAnsi="Arial" w:cs="Arial"/>
                <w:sz w:val="20"/>
                <w:szCs w:val="20"/>
              </w:rPr>
              <w:t xml:space="preserve"> en lien avec les programmes et référentiels</w:t>
            </w:r>
          </w:p>
        </w:tc>
        <w:tc>
          <w:tcPr>
            <w:tcW w:w="1843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4694788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  <w:tc>
          <w:tcPr>
            <w:tcW w:w="2835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9210216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</w:tr>
      <w:tr w:rsidR="0015710A" w:rsidRPr="00255261" w:rsidTr="004E6762">
        <w:trPr>
          <w:trHeight w:hRule="exact" w:val="1928"/>
        </w:trPr>
        <w:tc>
          <w:tcPr>
            <w:tcW w:w="5954" w:type="dxa"/>
            <w:tcBorders>
              <w:top w:val="single" w:sz="4" w:space="0" w:color="auto"/>
              <w:right w:val="nil"/>
            </w:tcBorders>
            <w:shd w:val="clear" w:color="auto" w:fill="auto"/>
          </w:tcPr>
          <w:p w:rsidR="0015710A" w:rsidRPr="00C45C7A" w:rsidRDefault="0015710A" w:rsidP="004E6762">
            <w:pPr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C45C7A">
              <w:rPr>
                <w:rFonts w:ascii="Arial" w:hAnsi="Arial" w:cs="Arial"/>
                <w:sz w:val="22"/>
                <w:szCs w:val="22"/>
              </w:rPr>
              <w:t>Observations :</w:t>
            </w:r>
          </w:p>
          <w:sdt>
            <w:sdtPr>
              <w:rPr>
                <w:rFonts w:ascii="Arial" w:hAnsi="Arial" w:cs="Arial"/>
                <w:sz w:val="22"/>
                <w:szCs w:val="22"/>
              </w:rPr>
              <w:id w:val="137468924"/>
              <w:placeholder>
                <w:docPart w:val="E648FE96CAAA4689929F2C56AB0C01EE"/>
              </w:placeholder>
              <w:showingPlcHdr/>
              <w15:appearance w15:val="hidden"/>
              <w:text w:multiLine="1"/>
            </w:sdtPr>
            <w:sdtEndPr/>
            <w:sdtContent>
              <w:p w:rsidR="0015710A" w:rsidRPr="00C45C7A" w:rsidRDefault="0015710A" w:rsidP="004E6762">
                <w:pPr>
                  <w:spacing w:after="120"/>
                  <w:rPr>
                    <w:rFonts w:ascii="Arial" w:hAnsi="Arial" w:cs="Arial"/>
                    <w:sz w:val="22"/>
                    <w:szCs w:val="22"/>
                  </w:rPr>
                </w:pPr>
                <w:r>
                  <w:rPr>
                    <w:rStyle w:val="Textedelespacerserv"/>
                  </w:rPr>
                  <w:t>Indiquez ici vos observations</w:t>
                </w:r>
                <w:r w:rsidRPr="005455F0">
                  <w:rPr>
                    <w:rStyle w:val="Textedelespacerserv"/>
                  </w:rPr>
                  <w:t>.</w:t>
                </w:r>
              </w:p>
            </w:sdtContent>
          </w:sdt>
          <w:p w:rsidR="0015710A" w:rsidRPr="00C45C7A" w:rsidRDefault="0015710A" w:rsidP="004E6762">
            <w:pPr>
              <w:spacing w:after="120"/>
              <w:rPr>
                <w:rFonts w:ascii="Arial" w:hAnsi="Arial" w:cs="Arial"/>
                <w:sz w:val="22"/>
                <w:szCs w:val="22"/>
              </w:rPr>
            </w:pPr>
          </w:p>
          <w:p w:rsidR="0015710A" w:rsidRPr="00C45C7A" w:rsidRDefault="0015710A" w:rsidP="004E6762">
            <w:pPr>
              <w:spacing w:after="120"/>
              <w:rPr>
                <w:rFonts w:ascii="Arial" w:hAnsi="Arial" w:cs="Arial"/>
                <w:sz w:val="22"/>
                <w:szCs w:val="22"/>
              </w:rPr>
            </w:pPr>
          </w:p>
          <w:p w:rsidR="0015710A" w:rsidRPr="00C45C7A" w:rsidRDefault="0015710A" w:rsidP="004E6762">
            <w:pPr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</w:tcBorders>
            <w:shd w:val="clear" w:color="auto" w:fill="auto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5710A" w:rsidRPr="00255261" w:rsidTr="004E6762">
        <w:trPr>
          <w:trHeight w:val="973"/>
        </w:trPr>
        <w:tc>
          <w:tcPr>
            <w:tcW w:w="5954" w:type="dxa"/>
            <w:tcBorders>
              <w:bottom w:val="single" w:sz="4" w:space="0" w:color="auto"/>
            </w:tcBorders>
            <w:shd w:val="clear" w:color="auto" w:fill="auto"/>
          </w:tcPr>
          <w:p w:rsidR="0015710A" w:rsidRPr="008C5793" w:rsidRDefault="0015710A" w:rsidP="00617338">
            <w:pPr>
              <w:ind w:left="42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5793">
              <w:rPr>
                <w:rFonts w:ascii="Arial" w:hAnsi="Arial" w:cs="Arial"/>
                <w:b/>
                <w:sz w:val="20"/>
                <w:szCs w:val="20"/>
              </w:rPr>
              <w:t xml:space="preserve">Compétences éducatives et pédagogiques nécessaires à la mise en œuvre de situations d’apprentissage et d’accompagnement des </w:t>
            </w:r>
            <w:r w:rsidR="0038422F">
              <w:rPr>
                <w:rFonts w:ascii="Arial" w:hAnsi="Arial" w:cs="Arial"/>
                <w:b/>
                <w:sz w:val="20"/>
                <w:szCs w:val="20"/>
              </w:rPr>
              <w:t>étudiants</w:t>
            </w:r>
            <w:r w:rsidRPr="008C5793">
              <w:rPr>
                <w:rFonts w:ascii="Arial" w:hAnsi="Arial" w:cs="Arial"/>
                <w:b/>
                <w:sz w:val="20"/>
                <w:szCs w:val="20"/>
              </w:rPr>
              <w:t xml:space="preserve"> diverses 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:rsidR="0015710A" w:rsidRPr="00C45C7A" w:rsidRDefault="0015710A" w:rsidP="00617338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45C7A">
              <w:rPr>
                <w:rFonts w:ascii="Arial" w:hAnsi="Arial" w:cs="Arial"/>
                <w:b/>
                <w:sz w:val="22"/>
                <w:szCs w:val="22"/>
              </w:rPr>
              <w:t>Suffisamment acquises (1)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</w:tcPr>
          <w:p w:rsidR="0015710A" w:rsidRPr="00C45C7A" w:rsidRDefault="0015710A" w:rsidP="00617338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45C7A">
              <w:rPr>
                <w:rFonts w:ascii="Arial" w:hAnsi="Arial" w:cs="Arial"/>
                <w:b/>
                <w:sz w:val="22"/>
                <w:szCs w:val="22"/>
              </w:rPr>
              <w:t>Insuffisamment acquises (2)</w:t>
            </w:r>
          </w:p>
        </w:tc>
      </w:tr>
      <w:tr w:rsidR="0015710A" w:rsidRPr="00255261" w:rsidTr="004E6762">
        <w:tc>
          <w:tcPr>
            <w:tcW w:w="5954" w:type="dxa"/>
            <w:tcBorders>
              <w:bottom w:val="nil"/>
            </w:tcBorders>
            <w:shd w:val="clear" w:color="auto" w:fill="BFBFBF"/>
          </w:tcPr>
          <w:p w:rsidR="0015710A" w:rsidRPr="008C5793" w:rsidRDefault="0015710A" w:rsidP="00617338">
            <w:pPr>
              <w:ind w:left="351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5793">
              <w:rPr>
                <w:rFonts w:ascii="Arial" w:hAnsi="Arial" w:cs="Arial"/>
                <w:sz w:val="20"/>
                <w:szCs w:val="20"/>
              </w:rPr>
              <w:t>P3. Construire, mettre en œuvre et animer des situations d'enseignement et d'apprentissage prenant en compte la diversité des é</w:t>
            </w:r>
            <w:r w:rsidR="0038422F">
              <w:rPr>
                <w:rFonts w:ascii="Arial" w:hAnsi="Arial" w:cs="Arial"/>
                <w:sz w:val="20"/>
                <w:szCs w:val="20"/>
              </w:rPr>
              <w:t>tudiants</w:t>
            </w:r>
          </w:p>
        </w:tc>
        <w:tc>
          <w:tcPr>
            <w:tcW w:w="1843" w:type="dxa"/>
            <w:tcBorders>
              <w:bottom w:val="nil"/>
              <w:right w:val="single" w:sz="4" w:space="0" w:color="auto"/>
            </w:tcBorders>
            <w:shd w:val="thinDiagStripe" w:color="auto" w:fill="BFBFBF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nil"/>
            </w:tcBorders>
            <w:shd w:val="thinDiagStripe" w:color="auto" w:fill="BFBFBF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5710A" w:rsidRPr="00255261" w:rsidTr="004E6762">
        <w:tc>
          <w:tcPr>
            <w:tcW w:w="5954" w:type="dxa"/>
            <w:tcBorders>
              <w:top w:val="nil"/>
              <w:bottom w:val="nil"/>
            </w:tcBorders>
            <w:shd w:val="clear" w:color="auto" w:fill="BFBFBF"/>
          </w:tcPr>
          <w:p w:rsidR="0015710A" w:rsidRPr="008C5793" w:rsidRDefault="0015710A" w:rsidP="00617338">
            <w:pPr>
              <w:ind w:left="351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5793">
              <w:rPr>
                <w:rFonts w:ascii="Arial" w:hAnsi="Arial" w:cs="Arial"/>
                <w:sz w:val="20"/>
                <w:szCs w:val="20"/>
              </w:rPr>
              <w:t xml:space="preserve">P4. Organiser et assurer un mode de fonctionnement du groupe favorisant l'apprentissage et la socialisation des </w:t>
            </w:r>
            <w:r w:rsidR="0038422F">
              <w:rPr>
                <w:rFonts w:ascii="Arial" w:hAnsi="Arial" w:cs="Arial"/>
                <w:sz w:val="20"/>
                <w:szCs w:val="20"/>
              </w:rPr>
              <w:t>étudiants</w:t>
            </w:r>
          </w:p>
        </w:tc>
        <w:tc>
          <w:tcPr>
            <w:tcW w:w="1843" w:type="dxa"/>
            <w:tcBorders>
              <w:top w:val="nil"/>
              <w:bottom w:val="nil"/>
              <w:right w:val="single" w:sz="4" w:space="0" w:color="auto"/>
            </w:tcBorders>
            <w:shd w:val="thinDiagStripe" w:color="auto" w:fill="BFBFBF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nil"/>
            </w:tcBorders>
            <w:shd w:val="thinDiagStripe" w:color="auto" w:fill="BFBFBF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5710A" w:rsidRPr="00255261" w:rsidTr="004E6762">
        <w:tc>
          <w:tcPr>
            <w:tcW w:w="5954" w:type="dxa"/>
            <w:tcBorders>
              <w:top w:val="nil"/>
              <w:bottom w:val="nil"/>
            </w:tcBorders>
            <w:shd w:val="clear" w:color="auto" w:fill="BFBFBF"/>
          </w:tcPr>
          <w:p w:rsidR="0015710A" w:rsidRPr="008C5793" w:rsidRDefault="0015710A" w:rsidP="00617338">
            <w:pPr>
              <w:ind w:left="351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5793">
              <w:rPr>
                <w:rFonts w:ascii="Arial" w:hAnsi="Arial" w:cs="Arial"/>
                <w:sz w:val="20"/>
                <w:szCs w:val="20"/>
              </w:rPr>
              <w:t>P5. Evaluer les progrès et les acquisitions des é</w:t>
            </w:r>
            <w:r w:rsidR="0038422F">
              <w:rPr>
                <w:rFonts w:ascii="Arial" w:hAnsi="Arial" w:cs="Arial"/>
                <w:sz w:val="20"/>
                <w:szCs w:val="20"/>
              </w:rPr>
              <w:t>tudiants</w:t>
            </w:r>
          </w:p>
        </w:tc>
        <w:tc>
          <w:tcPr>
            <w:tcW w:w="1843" w:type="dxa"/>
            <w:tcBorders>
              <w:top w:val="nil"/>
              <w:bottom w:val="nil"/>
              <w:right w:val="single" w:sz="4" w:space="0" w:color="auto"/>
            </w:tcBorders>
            <w:shd w:val="thinDiagStripe" w:color="auto" w:fill="BFBFBF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nil"/>
            </w:tcBorders>
            <w:shd w:val="thinDiagStripe" w:color="auto" w:fill="BFBFBF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5710A" w:rsidRPr="00255261" w:rsidTr="004E6762">
        <w:tc>
          <w:tcPr>
            <w:tcW w:w="5954" w:type="dxa"/>
            <w:tcBorders>
              <w:top w:val="nil"/>
              <w:bottom w:val="nil"/>
            </w:tcBorders>
            <w:shd w:val="clear" w:color="auto" w:fill="BFBFBF"/>
          </w:tcPr>
          <w:p w:rsidR="0015710A" w:rsidRPr="008C5793" w:rsidRDefault="0015710A" w:rsidP="00617338">
            <w:pPr>
              <w:ind w:left="351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5793">
              <w:rPr>
                <w:rFonts w:ascii="Arial" w:hAnsi="Arial" w:cs="Arial"/>
                <w:sz w:val="20"/>
                <w:szCs w:val="20"/>
              </w:rPr>
              <w:t>CC3 Connaître les é</w:t>
            </w:r>
            <w:r w:rsidR="0038422F">
              <w:rPr>
                <w:rFonts w:ascii="Arial" w:hAnsi="Arial" w:cs="Arial"/>
                <w:sz w:val="20"/>
                <w:szCs w:val="20"/>
              </w:rPr>
              <w:t>tudiants</w:t>
            </w:r>
            <w:r w:rsidRPr="008C5793">
              <w:rPr>
                <w:rFonts w:ascii="Arial" w:hAnsi="Arial" w:cs="Arial"/>
                <w:sz w:val="20"/>
                <w:szCs w:val="20"/>
              </w:rPr>
              <w:t xml:space="preserve"> et les processus d'apprentissage</w:t>
            </w:r>
          </w:p>
        </w:tc>
        <w:tc>
          <w:tcPr>
            <w:tcW w:w="1843" w:type="dxa"/>
            <w:tcBorders>
              <w:top w:val="nil"/>
              <w:bottom w:val="nil"/>
              <w:right w:val="single" w:sz="4" w:space="0" w:color="auto"/>
            </w:tcBorders>
            <w:shd w:val="thinDiagStripe" w:color="auto" w:fill="BFBFBF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nil"/>
            </w:tcBorders>
            <w:shd w:val="thinDiagStripe" w:color="auto" w:fill="BFBFBF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5710A" w:rsidRPr="00255261" w:rsidTr="004E6762">
        <w:tc>
          <w:tcPr>
            <w:tcW w:w="5954" w:type="dxa"/>
            <w:tcBorders>
              <w:top w:val="nil"/>
              <w:bottom w:val="nil"/>
            </w:tcBorders>
            <w:shd w:val="clear" w:color="auto" w:fill="BFBFBF"/>
          </w:tcPr>
          <w:p w:rsidR="0015710A" w:rsidRPr="008C5793" w:rsidRDefault="0015710A" w:rsidP="00617338">
            <w:pPr>
              <w:ind w:left="351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5793">
              <w:rPr>
                <w:rFonts w:ascii="Arial" w:hAnsi="Arial" w:cs="Arial"/>
                <w:sz w:val="20"/>
                <w:szCs w:val="20"/>
              </w:rPr>
              <w:t>CC4 Prend</w:t>
            </w:r>
            <w:r w:rsidR="0038422F">
              <w:rPr>
                <w:rFonts w:ascii="Arial" w:hAnsi="Arial" w:cs="Arial"/>
                <w:sz w:val="20"/>
                <w:szCs w:val="20"/>
              </w:rPr>
              <w:t>re en compte la diversité des étudiants</w:t>
            </w:r>
          </w:p>
          <w:p w:rsidR="0015710A" w:rsidRPr="008C5793" w:rsidRDefault="0015710A" w:rsidP="00617338">
            <w:pPr>
              <w:ind w:left="351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5793">
              <w:rPr>
                <w:rFonts w:ascii="Arial" w:hAnsi="Arial" w:cs="Arial"/>
                <w:sz w:val="20"/>
                <w:szCs w:val="20"/>
              </w:rPr>
              <w:t>CC5 Accompagner les é</w:t>
            </w:r>
            <w:r w:rsidR="0038422F">
              <w:rPr>
                <w:rFonts w:ascii="Arial" w:hAnsi="Arial" w:cs="Arial"/>
                <w:sz w:val="20"/>
                <w:szCs w:val="20"/>
              </w:rPr>
              <w:t>tudiants</w:t>
            </w:r>
            <w:r w:rsidRPr="008C5793">
              <w:rPr>
                <w:rFonts w:ascii="Arial" w:hAnsi="Arial" w:cs="Arial"/>
                <w:sz w:val="20"/>
                <w:szCs w:val="20"/>
              </w:rPr>
              <w:t xml:space="preserve"> dans leur parcours de formation</w:t>
            </w:r>
          </w:p>
        </w:tc>
        <w:tc>
          <w:tcPr>
            <w:tcW w:w="1843" w:type="dxa"/>
            <w:tcBorders>
              <w:top w:val="nil"/>
              <w:bottom w:val="nil"/>
              <w:right w:val="single" w:sz="4" w:space="0" w:color="auto"/>
            </w:tcBorders>
            <w:shd w:val="thinDiagStripe" w:color="auto" w:fill="BFBFBF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nil"/>
            </w:tcBorders>
            <w:shd w:val="thinDiagStripe" w:color="auto" w:fill="BFBFBF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5710A" w:rsidRPr="00255261" w:rsidTr="004E6762">
        <w:trPr>
          <w:trHeight w:val="960"/>
        </w:trPr>
        <w:tc>
          <w:tcPr>
            <w:tcW w:w="5954" w:type="dxa"/>
            <w:tcBorders>
              <w:top w:val="nil"/>
              <w:bottom w:val="nil"/>
            </w:tcBorders>
            <w:shd w:val="clear" w:color="auto" w:fill="auto"/>
          </w:tcPr>
          <w:p w:rsidR="0015710A" w:rsidRPr="008C5793" w:rsidRDefault="0038422F" w:rsidP="00617338">
            <w:pPr>
              <w:numPr>
                <w:ilvl w:val="0"/>
                <w:numId w:val="8"/>
              </w:numPr>
              <w:spacing w:after="120"/>
              <w:ind w:left="777" w:hanging="426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Encadre les étudiants</w:t>
            </w:r>
            <w:r w:rsidR="0015710A" w:rsidRPr="008C5793">
              <w:rPr>
                <w:rFonts w:ascii="Arial" w:hAnsi="Arial" w:cs="Arial"/>
                <w:sz w:val="20"/>
                <w:szCs w:val="20"/>
              </w:rPr>
              <w:t xml:space="preserve"> et le groupe classe, fait preuve de vigilance à l’égard des comportements inadaptés et sait approprier le niveau d’autorité attendu à la situation </w:t>
            </w:r>
          </w:p>
        </w:tc>
        <w:tc>
          <w:tcPr>
            <w:tcW w:w="184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9487371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  <w:tc>
          <w:tcPr>
            <w:tcW w:w="283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12924006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</w:tr>
      <w:tr w:rsidR="0015710A" w:rsidRPr="00255261" w:rsidTr="004E6762">
        <w:trPr>
          <w:trHeight w:val="435"/>
        </w:trPr>
        <w:tc>
          <w:tcPr>
            <w:tcW w:w="5954" w:type="dxa"/>
            <w:tcBorders>
              <w:top w:val="nil"/>
              <w:bottom w:val="nil"/>
            </w:tcBorders>
            <w:shd w:val="clear" w:color="auto" w:fill="auto"/>
          </w:tcPr>
          <w:p w:rsidR="0015710A" w:rsidRPr="008C5793" w:rsidRDefault="0015710A" w:rsidP="00617338">
            <w:pPr>
              <w:numPr>
                <w:ilvl w:val="0"/>
                <w:numId w:val="8"/>
              </w:numPr>
              <w:spacing w:after="120"/>
              <w:ind w:left="777" w:hanging="42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5793">
              <w:rPr>
                <w:rFonts w:ascii="Arial" w:hAnsi="Arial" w:cs="Arial"/>
                <w:sz w:val="20"/>
                <w:szCs w:val="20"/>
              </w:rPr>
              <w:t xml:space="preserve">Instaure un climat serein et de confiance au sein de la classe </w:t>
            </w:r>
          </w:p>
        </w:tc>
        <w:tc>
          <w:tcPr>
            <w:tcW w:w="184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5548183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  <w:tc>
          <w:tcPr>
            <w:tcW w:w="283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13276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</w:tr>
      <w:tr w:rsidR="0015710A" w:rsidRPr="00255261" w:rsidTr="004E6762">
        <w:trPr>
          <w:trHeight w:val="375"/>
        </w:trPr>
        <w:tc>
          <w:tcPr>
            <w:tcW w:w="5954" w:type="dxa"/>
            <w:tcBorders>
              <w:top w:val="nil"/>
              <w:bottom w:val="nil"/>
            </w:tcBorders>
            <w:shd w:val="clear" w:color="auto" w:fill="auto"/>
          </w:tcPr>
          <w:p w:rsidR="0015710A" w:rsidRPr="008C5793" w:rsidRDefault="0015710A" w:rsidP="00617338">
            <w:pPr>
              <w:numPr>
                <w:ilvl w:val="0"/>
                <w:numId w:val="8"/>
              </w:numPr>
              <w:spacing w:after="120"/>
              <w:ind w:left="777" w:hanging="42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5793">
              <w:rPr>
                <w:rFonts w:ascii="Arial" w:hAnsi="Arial" w:cs="Arial"/>
                <w:sz w:val="20"/>
                <w:szCs w:val="20"/>
              </w:rPr>
              <w:t>Encourage et valorise ses é</w:t>
            </w:r>
            <w:r w:rsidR="0038422F">
              <w:rPr>
                <w:rFonts w:ascii="Arial" w:hAnsi="Arial" w:cs="Arial"/>
                <w:sz w:val="20"/>
                <w:szCs w:val="20"/>
              </w:rPr>
              <w:t>tudiants</w:t>
            </w:r>
          </w:p>
        </w:tc>
        <w:tc>
          <w:tcPr>
            <w:tcW w:w="184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21393296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  <w:tc>
          <w:tcPr>
            <w:tcW w:w="283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6917600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</w:tr>
      <w:tr w:rsidR="0015710A" w:rsidRPr="00255261" w:rsidTr="004E6762">
        <w:trPr>
          <w:trHeight w:val="525"/>
        </w:trPr>
        <w:tc>
          <w:tcPr>
            <w:tcW w:w="5954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15710A" w:rsidRDefault="0015710A" w:rsidP="00617338">
            <w:pPr>
              <w:numPr>
                <w:ilvl w:val="0"/>
                <w:numId w:val="8"/>
              </w:numPr>
              <w:spacing w:after="120"/>
              <w:ind w:left="777" w:hanging="426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C5793">
              <w:rPr>
                <w:rFonts w:ascii="Arial" w:hAnsi="Arial" w:cs="Arial"/>
                <w:sz w:val="20"/>
                <w:szCs w:val="20"/>
              </w:rPr>
              <w:t>Fixe les objectifs à atteindre, les moyens d’y parvenir et donne du sens aux apprentissages</w:t>
            </w:r>
            <w:r w:rsidRPr="00C45C7A">
              <w:rPr>
                <w:rFonts w:ascii="Arial" w:hAnsi="Arial" w:cs="Arial"/>
                <w:sz w:val="22"/>
                <w:szCs w:val="22"/>
              </w:rPr>
              <w:t xml:space="preserve">. </w:t>
            </w:r>
          </w:p>
          <w:p w:rsidR="00D8311B" w:rsidRDefault="00D8311B" w:rsidP="00D8311B">
            <w:pPr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D8311B" w:rsidRPr="00C45C7A" w:rsidRDefault="00D8311B" w:rsidP="00D8311B">
            <w:pPr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  <w:bookmarkStart w:id="0" w:name="_GoBack"/>
            <w:bookmarkEnd w:id="0"/>
          </w:p>
        </w:tc>
        <w:tc>
          <w:tcPr>
            <w:tcW w:w="1843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2053388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  <w:tc>
          <w:tcPr>
            <w:tcW w:w="2835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850828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</w:tr>
      <w:tr w:rsidR="0015710A" w:rsidRPr="00255261" w:rsidTr="004E6762">
        <w:trPr>
          <w:trHeight w:val="675"/>
        </w:trPr>
        <w:tc>
          <w:tcPr>
            <w:tcW w:w="5954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:rsidR="0015710A" w:rsidRPr="008C5793" w:rsidRDefault="0015710A" w:rsidP="00617338">
            <w:pPr>
              <w:numPr>
                <w:ilvl w:val="0"/>
                <w:numId w:val="8"/>
              </w:numPr>
              <w:spacing w:after="120"/>
              <w:ind w:left="777" w:hanging="42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5793">
              <w:rPr>
                <w:rFonts w:ascii="Arial" w:hAnsi="Arial" w:cs="Arial"/>
                <w:sz w:val="20"/>
                <w:szCs w:val="20"/>
              </w:rPr>
              <w:lastRenderedPageBreak/>
              <w:t>Prend en compte la diversité des é</w:t>
            </w:r>
            <w:r w:rsidR="0038422F">
              <w:rPr>
                <w:rFonts w:ascii="Arial" w:hAnsi="Arial" w:cs="Arial"/>
                <w:sz w:val="20"/>
                <w:szCs w:val="20"/>
              </w:rPr>
              <w:t>tudiants</w:t>
            </w:r>
            <w:r w:rsidRPr="008C5793">
              <w:rPr>
                <w:rFonts w:ascii="Arial" w:hAnsi="Arial" w:cs="Arial"/>
                <w:sz w:val="20"/>
                <w:szCs w:val="20"/>
              </w:rPr>
              <w:t xml:space="preserve"> et s’assure de l’adéquation des propositions pédagogiques avec leur niveau</w:t>
            </w:r>
          </w:p>
        </w:tc>
        <w:tc>
          <w:tcPr>
            <w:tcW w:w="1843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15125277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  <w:tc>
          <w:tcPr>
            <w:tcW w:w="2835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14329449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</w:tr>
      <w:tr w:rsidR="0015710A" w:rsidRPr="00255261" w:rsidTr="004E6762">
        <w:trPr>
          <w:trHeight w:val="600"/>
        </w:trPr>
        <w:tc>
          <w:tcPr>
            <w:tcW w:w="5954" w:type="dxa"/>
            <w:tcBorders>
              <w:top w:val="nil"/>
              <w:bottom w:val="nil"/>
            </w:tcBorders>
            <w:shd w:val="clear" w:color="auto" w:fill="auto"/>
          </w:tcPr>
          <w:p w:rsidR="0015710A" w:rsidRPr="008C5793" w:rsidRDefault="0015710A" w:rsidP="00617338">
            <w:pPr>
              <w:numPr>
                <w:ilvl w:val="0"/>
                <w:numId w:val="8"/>
              </w:numPr>
              <w:ind w:left="777" w:hanging="42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5793">
              <w:rPr>
                <w:rFonts w:ascii="Arial" w:hAnsi="Arial" w:cs="Arial"/>
                <w:sz w:val="20"/>
                <w:szCs w:val="20"/>
              </w:rPr>
              <w:t>Prépare en amont les séquences pédagogiques et les inscrit dans une progression réfléchie</w:t>
            </w:r>
          </w:p>
          <w:p w:rsidR="0015710A" w:rsidRPr="008C5793" w:rsidRDefault="0015710A" w:rsidP="00617338">
            <w:pPr>
              <w:spacing w:after="120"/>
              <w:ind w:left="777" w:hanging="426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10898464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  <w:tc>
          <w:tcPr>
            <w:tcW w:w="283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3476902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</w:tr>
      <w:tr w:rsidR="0015710A" w:rsidRPr="00255261" w:rsidTr="004E6762">
        <w:trPr>
          <w:trHeight w:val="600"/>
        </w:trPr>
        <w:tc>
          <w:tcPr>
            <w:tcW w:w="5954" w:type="dxa"/>
            <w:tcBorders>
              <w:top w:val="nil"/>
              <w:bottom w:val="nil"/>
            </w:tcBorders>
            <w:shd w:val="clear" w:color="auto" w:fill="auto"/>
          </w:tcPr>
          <w:p w:rsidR="0015710A" w:rsidRPr="008C5793" w:rsidRDefault="0015710A" w:rsidP="00617338">
            <w:pPr>
              <w:numPr>
                <w:ilvl w:val="0"/>
                <w:numId w:val="8"/>
              </w:numPr>
              <w:spacing w:after="120"/>
              <w:ind w:left="777" w:hanging="42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5793">
              <w:rPr>
                <w:rFonts w:ascii="Arial" w:hAnsi="Arial" w:cs="Arial"/>
                <w:sz w:val="20"/>
                <w:szCs w:val="20"/>
              </w:rPr>
              <w:t>Met en place les outils et supports d’évaluation en  ciblant les compétences à évaluer</w:t>
            </w:r>
          </w:p>
        </w:tc>
        <w:tc>
          <w:tcPr>
            <w:tcW w:w="1843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2540986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8015325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</w:tr>
      <w:tr w:rsidR="0015710A" w:rsidRPr="00255261" w:rsidTr="004E6762">
        <w:trPr>
          <w:trHeight w:val="420"/>
        </w:trPr>
        <w:tc>
          <w:tcPr>
            <w:tcW w:w="5954" w:type="dxa"/>
            <w:tcBorders>
              <w:top w:val="nil"/>
              <w:bottom w:val="nil"/>
            </w:tcBorders>
            <w:shd w:val="clear" w:color="auto" w:fill="auto"/>
          </w:tcPr>
          <w:p w:rsidR="0015710A" w:rsidRPr="008C5793" w:rsidRDefault="0015710A" w:rsidP="00617338">
            <w:pPr>
              <w:numPr>
                <w:ilvl w:val="0"/>
                <w:numId w:val="8"/>
              </w:numPr>
              <w:spacing w:after="120"/>
              <w:ind w:left="777" w:hanging="42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5793">
              <w:rPr>
                <w:rFonts w:ascii="Arial" w:hAnsi="Arial" w:cs="Arial"/>
                <w:sz w:val="20"/>
                <w:szCs w:val="20"/>
              </w:rPr>
              <w:t>Prend en charge le suivi du travail personnel des é</w:t>
            </w:r>
            <w:r w:rsidR="00FA7E0D">
              <w:rPr>
                <w:rFonts w:ascii="Arial" w:hAnsi="Arial" w:cs="Arial"/>
                <w:sz w:val="20"/>
                <w:szCs w:val="20"/>
              </w:rPr>
              <w:t>tudiants</w:t>
            </w:r>
          </w:p>
        </w:tc>
        <w:tc>
          <w:tcPr>
            <w:tcW w:w="1843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12107274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21414840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</w:tr>
      <w:tr w:rsidR="0015710A" w:rsidRPr="00255261" w:rsidTr="004E6762">
        <w:trPr>
          <w:trHeight w:val="465"/>
        </w:trPr>
        <w:tc>
          <w:tcPr>
            <w:tcW w:w="5954" w:type="dxa"/>
            <w:tcBorders>
              <w:top w:val="nil"/>
            </w:tcBorders>
            <w:shd w:val="clear" w:color="auto" w:fill="auto"/>
          </w:tcPr>
          <w:p w:rsidR="0015710A" w:rsidRPr="008C5793" w:rsidRDefault="0015710A" w:rsidP="00617338">
            <w:pPr>
              <w:numPr>
                <w:ilvl w:val="0"/>
                <w:numId w:val="8"/>
              </w:numPr>
              <w:spacing w:after="120"/>
              <w:ind w:left="777" w:hanging="42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5793">
              <w:rPr>
                <w:rFonts w:ascii="Arial" w:hAnsi="Arial" w:cs="Arial"/>
                <w:sz w:val="20"/>
                <w:szCs w:val="20"/>
              </w:rPr>
              <w:t>S’appuie sur l’évaluation pour réguler sa pratique (remédiation, consolidation)</w:t>
            </w:r>
          </w:p>
        </w:tc>
        <w:tc>
          <w:tcPr>
            <w:tcW w:w="1843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17110652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16003337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</w:tr>
      <w:tr w:rsidR="0015710A" w:rsidRPr="00255261" w:rsidTr="004E6762">
        <w:trPr>
          <w:trHeight w:hRule="exact" w:val="2063"/>
        </w:trPr>
        <w:tc>
          <w:tcPr>
            <w:tcW w:w="5954" w:type="dxa"/>
            <w:tcBorders>
              <w:top w:val="single" w:sz="4" w:space="0" w:color="auto"/>
              <w:right w:val="nil"/>
            </w:tcBorders>
            <w:shd w:val="clear" w:color="auto" w:fill="auto"/>
          </w:tcPr>
          <w:p w:rsidR="0015710A" w:rsidRPr="00C45C7A" w:rsidRDefault="0015710A" w:rsidP="004E6762">
            <w:pPr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C45C7A">
              <w:rPr>
                <w:rFonts w:ascii="Arial" w:hAnsi="Arial" w:cs="Arial"/>
                <w:sz w:val="22"/>
                <w:szCs w:val="22"/>
              </w:rPr>
              <w:t>Observations :</w:t>
            </w:r>
          </w:p>
          <w:p w:rsidR="0015710A" w:rsidRPr="00C45C7A" w:rsidRDefault="0015710A" w:rsidP="004E6762">
            <w:pPr>
              <w:spacing w:after="120"/>
              <w:rPr>
                <w:rFonts w:ascii="Arial" w:hAnsi="Arial" w:cs="Arial"/>
                <w:sz w:val="22"/>
                <w:szCs w:val="22"/>
              </w:rPr>
            </w:pPr>
          </w:p>
          <w:sdt>
            <w:sdtPr>
              <w:rPr>
                <w:rFonts w:ascii="Arial" w:hAnsi="Arial" w:cs="Arial"/>
                <w:sz w:val="22"/>
                <w:szCs w:val="22"/>
              </w:rPr>
              <w:id w:val="1923065853"/>
              <w:placeholder>
                <w:docPart w:val="DD8E1BF8D7EF466889A875E9165D3567"/>
              </w:placeholder>
              <w:showingPlcHdr/>
              <w15:appearance w15:val="hidden"/>
              <w:text w:multiLine="1"/>
            </w:sdtPr>
            <w:sdtEndPr/>
            <w:sdtContent>
              <w:p w:rsidR="0015710A" w:rsidRDefault="0015710A" w:rsidP="004E6762">
                <w:pPr>
                  <w:spacing w:after="120"/>
                  <w:rPr>
                    <w:rFonts w:ascii="Arial" w:hAnsi="Arial" w:cs="Arial"/>
                    <w:sz w:val="22"/>
                    <w:szCs w:val="22"/>
                  </w:rPr>
                </w:pPr>
                <w:r>
                  <w:rPr>
                    <w:rStyle w:val="Textedelespacerserv"/>
                  </w:rPr>
                  <w:t>Indiquez</w:t>
                </w:r>
                <w:r w:rsidRPr="005455F0">
                  <w:rPr>
                    <w:rStyle w:val="Textedelespacerserv"/>
                  </w:rPr>
                  <w:t xml:space="preserve"> ici </w:t>
                </w:r>
                <w:r>
                  <w:rPr>
                    <w:rStyle w:val="Textedelespacerserv"/>
                  </w:rPr>
                  <w:t>vos observations</w:t>
                </w:r>
                <w:r w:rsidRPr="005455F0">
                  <w:rPr>
                    <w:rStyle w:val="Textedelespacerserv"/>
                  </w:rPr>
                  <w:t>.</w:t>
                </w:r>
              </w:p>
            </w:sdtContent>
          </w:sdt>
          <w:p w:rsidR="0015710A" w:rsidRDefault="0015710A" w:rsidP="004E6762">
            <w:pPr>
              <w:spacing w:after="120"/>
              <w:rPr>
                <w:rFonts w:ascii="Arial" w:hAnsi="Arial" w:cs="Arial"/>
                <w:sz w:val="22"/>
                <w:szCs w:val="22"/>
              </w:rPr>
            </w:pPr>
          </w:p>
          <w:p w:rsidR="0015710A" w:rsidRDefault="0015710A" w:rsidP="004E6762">
            <w:pPr>
              <w:spacing w:after="120"/>
              <w:rPr>
                <w:rFonts w:ascii="Arial" w:hAnsi="Arial" w:cs="Arial"/>
                <w:sz w:val="22"/>
                <w:szCs w:val="22"/>
              </w:rPr>
            </w:pPr>
          </w:p>
          <w:p w:rsidR="0015710A" w:rsidRPr="00C45C7A" w:rsidRDefault="0015710A" w:rsidP="004E6762">
            <w:pPr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</w:tcBorders>
            <w:shd w:val="clear" w:color="auto" w:fill="auto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5710A" w:rsidRPr="00255261" w:rsidTr="004E6762">
        <w:trPr>
          <w:trHeight w:val="813"/>
        </w:trPr>
        <w:tc>
          <w:tcPr>
            <w:tcW w:w="5954" w:type="dxa"/>
            <w:tcBorders>
              <w:bottom w:val="single" w:sz="4" w:space="0" w:color="auto"/>
            </w:tcBorders>
            <w:shd w:val="clear" w:color="auto" w:fill="auto"/>
          </w:tcPr>
          <w:p w:rsidR="0015710A" w:rsidRPr="008C5793" w:rsidRDefault="0015710A" w:rsidP="004E6762">
            <w:pPr>
              <w:ind w:left="426"/>
              <w:rPr>
                <w:rFonts w:ascii="Arial" w:hAnsi="Arial" w:cs="Arial"/>
                <w:sz w:val="20"/>
                <w:szCs w:val="20"/>
              </w:rPr>
            </w:pPr>
            <w:r w:rsidRPr="008C5793">
              <w:rPr>
                <w:rFonts w:ascii="Arial" w:hAnsi="Arial" w:cs="Arial"/>
                <w:b/>
                <w:sz w:val="20"/>
                <w:szCs w:val="20"/>
              </w:rPr>
              <w:t>Compétences relatives à l’usage et à la maîtrise des technologies de l’information de la communication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:rsidR="0015710A" w:rsidRPr="00C45C7A" w:rsidRDefault="0015710A" w:rsidP="00617338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45C7A">
              <w:rPr>
                <w:rFonts w:ascii="Arial" w:hAnsi="Arial" w:cs="Arial"/>
                <w:b/>
                <w:sz w:val="22"/>
                <w:szCs w:val="22"/>
              </w:rPr>
              <w:t>Suffisamment acquises (1)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</w:tcPr>
          <w:p w:rsidR="0015710A" w:rsidRPr="00C45C7A" w:rsidRDefault="0015710A" w:rsidP="00617338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45C7A">
              <w:rPr>
                <w:rFonts w:ascii="Arial" w:hAnsi="Arial" w:cs="Arial"/>
                <w:b/>
                <w:sz w:val="22"/>
                <w:szCs w:val="22"/>
              </w:rPr>
              <w:t>Insuffisamment acquises (2)</w:t>
            </w:r>
          </w:p>
        </w:tc>
      </w:tr>
      <w:tr w:rsidR="0015710A" w:rsidRPr="00255261" w:rsidTr="004E6762">
        <w:tc>
          <w:tcPr>
            <w:tcW w:w="5954" w:type="dxa"/>
            <w:tcBorders>
              <w:bottom w:val="nil"/>
            </w:tcBorders>
            <w:shd w:val="clear" w:color="auto" w:fill="BFBFBF"/>
          </w:tcPr>
          <w:p w:rsidR="0015710A" w:rsidRPr="008C5793" w:rsidRDefault="0015710A" w:rsidP="00106EF6">
            <w:pPr>
              <w:ind w:left="351"/>
              <w:rPr>
                <w:rFonts w:ascii="Arial" w:hAnsi="Arial" w:cs="Arial"/>
                <w:sz w:val="20"/>
                <w:szCs w:val="20"/>
              </w:rPr>
            </w:pPr>
            <w:r w:rsidRPr="008C5793">
              <w:rPr>
                <w:rFonts w:ascii="Arial" w:hAnsi="Arial" w:cs="Arial"/>
                <w:sz w:val="20"/>
                <w:szCs w:val="20"/>
              </w:rPr>
              <w:t>CC9. Intégrer les éléments de la culture numérique nécessaires à l'exercice de son métier</w:t>
            </w:r>
          </w:p>
        </w:tc>
        <w:tc>
          <w:tcPr>
            <w:tcW w:w="1843" w:type="dxa"/>
            <w:tcBorders>
              <w:bottom w:val="nil"/>
            </w:tcBorders>
            <w:shd w:val="thinDiagStripe" w:color="auto" w:fill="BFBFBF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35" w:type="dxa"/>
            <w:tcBorders>
              <w:bottom w:val="nil"/>
            </w:tcBorders>
            <w:shd w:val="thinDiagStripe" w:color="auto" w:fill="BFBFBF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5710A" w:rsidRPr="00D95C97" w:rsidTr="004E6762">
        <w:trPr>
          <w:trHeight w:val="495"/>
        </w:trPr>
        <w:tc>
          <w:tcPr>
            <w:tcW w:w="5954" w:type="dxa"/>
            <w:tcBorders>
              <w:top w:val="nil"/>
              <w:bottom w:val="nil"/>
            </w:tcBorders>
            <w:shd w:val="clear" w:color="auto" w:fill="auto"/>
          </w:tcPr>
          <w:p w:rsidR="0015710A" w:rsidRPr="008C5793" w:rsidRDefault="0015710A" w:rsidP="00617338">
            <w:pPr>
              <w:numPr>
                <w:ilvl w:val="0"/>
                <w:numId w:val="9"/>
              </w:numPr>
              <w:spacing w:after="120"/>
              <w:ind w:left="777" w:hanging="42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5793">
              <w:rPr>
                <w:rFonts w:ascii="Arial" w:hAnsi="Arial" w:cs="Arial"/>
                <w:sz w:val="20"/>
                <w:szCs w:val="20"/>
              </w:rPr>
              <w:t>Utilise les outils numériques et réseaux mis en place dans l’établissement</w:t>
            </w:r>
          </w:p>
        </w:tc>
        <w:tc>
          <w:tcPr>
            <w:tcW w:w="184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8344230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  <w:tc>
          <w:tcPr>
            <w:tcW w:w="283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11786517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</w:tr>
      <w:tr w:rsidR="0015710A" w:rsidRPr="00255261" w:rsidTr="004E6762">
        <w:trPr>
          <w:trHeight w:val="465"/>
        </w:trPr>
        <w:tc>
          <w:tcPr>
            <w:tcW w:w="5954" w:type="dxa"/>
            <w:tcBorders>
              <w:top w:val="nil"/>
              <w:bottom w:val="nil"/>
            </w:tcBorders>
            <w:shd w:val="clear" w:color="auto" w:fill="auto"/>
          </w:tcPr>
          <w:p w:rsidR="0015710A" w:rsidRPr="008C5793" w:rsidRDefault="0015710A" w:rsidP="00617338">
            <w:pPr>
              <w:numPr>
                <w:ilvl w:val="0"/>
                <w:numId w:val="9"/>
              </w:numPr>
              <w:spacing w:after="120"/>
              <w:ind w:left="777" w:hanging="42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5793">
              <w:rPr>
                <w:rFonts w:ascii="Arial" w:hAnsi="Arial" w:cs="Arial"/>
                <w:sz w:val="20"/>
                <w:szCs w:val="20"/>
              </w:rPr>
              <w:t>Distingue les usages personnels et professionnels dans sa pratique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11452416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  <w:tc>
          <w:tcPr>
            <w:tcW w:w="283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468389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</w:tr>
      <w:tr w:rsidR="0015710A" w:rsidRPr="00255261" w:rsidTr="004E6762">
        <w:trPr>
          <w:trHeight w:val="480"/>
        </w:trPr>
        <w:tc>
          <w:tcPr>
            <w:tcW w:w="5954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15710A" w:rsidRPr="008C5793" w:rsidRDefault="0015710A" w:rsidP="00617338">
            <w:pPr>
              <w:numPr>
                <w:ilvl w:val="0"/>
                <w:numId w:val="9"/>
              </w:numPr>
              <w:spacing w:after="120"/>
              <w:ind w:left="777" w:hanging="42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5793">
              <w:rPr>
                <w:rFonts w:ascii="Arial" w:hAnsi="Arial" w:cs="Arial"/>
                <w:sz w:val="20"/>
                <w:szCs w:val="20"/>
              </w:rPr>
              <w:t>Est attentif à la manière dont les é</w:t>
            </w:r>
            <w:r w:rsidR="00FA7E0D">
              <w:rPr>
                <w:rFonts w:ascii="Arial" w:hAnsi="Arial" w:cs="Arial"/>
                <w:sz w:val="20"/>
                <w:szCs w:val="20"/>
              </w:rPr>
              <w:t>tudiants</w:t>
            </w:r>
            <w:r w:rsidRPr="008C5793">
              <w:rPr>
                <w:rFonts w:ascii="Arial" w:hAnsi="Arial" w:cs="Arial"/>
                <w:sz w:val="20"/>
                <w:szCs w:val="20"/>
              </w:rPr>
              <w:t xml:space="preserve"> mobilisent l’outil numérique</w:t>
            </w:r>
          </w:p>
        </w:tc>
        <w:tc>
          <w:tcPr>
            <w:tcW w:w="1843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7914056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  <w:tc>
          <w:tcPr>
            <w:tcW w:w="2835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20114306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</w:tr>
      <w:tr w:rsidR="0015710A" w:rsidRPr="00255261" w:rsidTr="004E6762">
        <w:trPr>
          <w:trHeight w:hRule="exact" w:val="1470"/>
        </w:trPr>
        <w:tc>
          <w:tcPr>
            <w:tcW w:w="5954" w:type="dxa"/>
            <w:tcBorders>
              <w:top w:val="single" w:sz="4" w:space="0" w:color="auto"/>
              <w:right w:val="nil"/>
            </w:tcBorders>
            <w:shd w:val="clear" w:color="auto" w:fill="auto"/>
          </w:tcPr>
          <w:p w:rsidR="0015710A" w:rsidRPr="00C45C7A" w:rsidRDefault="0015710A" w:rsidP="004E6762">
            <w:pPr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C45C7A">
              <w:rPr>
                <w:rFonts w:ascii="Arial" w:hAnsi="Arial" w:cs="Arial"/>
                <w:sz w:val="22"/>
                <w:szCs w:val="22"/>
              </w:rPr>
              <w:t>Observations :</w:t>
            </w:r>
          </w:p>
          <w:sdt>
            <w:sdtPr>
              <w:rPr>
                <w:rFonts w:ascii="Arial" w:hAnsi="Arial" w:cs="Arial"/>
                <w:sz w:val="22"/>
                <w:szCs w:val="22"/>
              </w:rPr>
              <w:id w:val="-206267534"/>
              <w:placeholder>
                <w:docPart w:val="D6A25EE4157F4C48A3D6B315CAC849B4"/>
              </w:placeholder>
              <w:showingPlcHdr/>
              <w15:appearance w15:val="hidden"/>
              <w:text w:multiLine="1"/>
            </w:sdtPr>
            <w:sdtEndPr/>
            <w:sdtContent>
              <w:p w:rsidR="0015710A" w:rsidRPr="00C45C7A" w:rsidRDefault="0015710A" w:rsidP="004E6762">
                <w:pPr>
                  <w:spacing w:after="120"/>
                  <w:rPr>
                    <w:rFonts w:ascii="Arial" w:hAnsi="Arial" w:cs="Arial"/>
                    <w:sz w:val="22"/>
                    <w:szCs w:val="22"/>
                  </w:rPr>
                </w:pPr>
                <w:r>
                  <w:rPr>
                    <w:rStyle w:val="Textedelespacerserv"/>
                  </w:rPr>
                  <w:t>Indiquez ici vos observations</w:t>
                </w:r>
                <w:r w:rsidRPr="005455F0">
                  <w:rPr>
                    <w:rStyle w:val="Textedelespacerserv"/>
                  </w:rPr>
                  <w:t>.</w:t>
                </w:r>
              </w:p>
            </w:sdtContent>
          </w:sdt>
          <w:p w:rsidR="0015710A" w:rsidRDefault="0015710A" w:rsidP="004E6762">
            <w:pPr>
              <w:spacing w:after="120"/>
              <w:rPr>
                <w:rFonts w:ascii="Arial" w:hAnsi="Arial" w:cs="Arial"/>
                <w:sz w:val="22"/>
                <w:szCs w:val="22"/>
              </w:rPr>
            </w:pPr>
          </w:p>
          <w:p w:rsidR="0015710A" w:rsidRPr="00C45C7A" w:rsidRDefault="0015710A" w:rsidP="004E6762">
            <w:pPr>
              <w:spacing w:after="120"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</w:tcBorders>
            <w:shd w:val="clear" w:color="auto" w:fill="auto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5710A" w:rsidRPr="00255261" w:rsidTr="004E6762">
        <w:tc>
          <w:tcPr>
            <w:tcW w:w="5954" w:type="dxa"/>
            <w:tcBorders>
              <w:bottom w:val="single" w:sz="4" w:space="0" w:color="auto"/>
            </w:tcBorders>
            <w:shd w:val="clear" w:color="auto" w:fill="auto"/>
          </w:tcPr>
          <w:p w:rsidR="0015710A" w:rsidRPr="008C5793" w:rsidRDefault="0015710A" w:rsidP="00617338">
            <w:pPr>
              <w:ind w:left="42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5793">
              <w:rPr>
                <w:rFonts w:ascii="Arial" w:hAnsi="Arial" w:cs="Arial"/>
                <w:b/>
                <w:sz w:val="20"/>
                <w:szCs w:val="20"/>
              </w:rPr>
              <w:t>Compétences d’analyse et d’adaptation de sa pratique professionnelle en tenant compte des évolutions du métier et de son environnement de travail</w:t>
            </w:r>
            <w:r w:rsidRPr="008C5793">
              <w:rPr>
                <w:rFonts w:ascii="Arial" w:hAnsi="Arial" w:cs="Arial"/>
                <w:b/>
                <w:color w:val="548DD4"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:rsidR="0015710A" w:rsidRPr="00C45C7A" w:rsidRDefault="0015710A" w:rsidP="00617338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45C7A">
              <w:rPr>
                <w:rFonts w:ascii="Arial" w:hAnsi="Arial" w:cs="Arial"/>
                <w:b/>
                <w:sz w:val="22"/>
                <w:szCs w:val="22"/>
              </w:rPr>
              <w:t>Suffisamment acquises (1)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</w:tcPr>
          <w:p w:rsidR="0015710A" w:rsidRPr="00C45C7A" w:rsidRDefault="0015710A" w:rsidP="00617338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45C7A">
              <w:rPr>
                <w:rFonts w:ascii="Arial" w:hAnsi="Arial" w:cs="Arial"/>
                <w:b/>
                <w:sz w:val="22"/>
                <w:szCs w:val="22"/>
              </w:rPr>
              <w:t>Insuffisamment acquises (2)</w:t>
            </w:r>
          </w:p>
        </w:tc>
      </w:tr>
      <w:tr w:rsidR="0015710A" w:rsidRPr="00255261" w:rsidTr="004E6762">
        <w:tc>
          <w:tcPr>
            <w:tcW w:w="5954" w:type="dxa"/>
            <w:tcBorders>
              <w:bottom w:val="nil"/>
            </w:tcBorders>
            <w:shd w:val="clear" w:color="auto" w:fill="BFBFBF"/>
          </w:tcPr>
          <w:p w:rsidR="0015710A" w:rsidRPr="008C5793" w:rsidRDefault="0015710A" w:rsidP="00617338">
            <w:pPr>
              <w:ind w:left="42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5793">
              <w:rPr>
                <w:rFonts w:ascii="Arial" w:hAnsi="Arial" w:cs="Arial"/>
                <w:sz w:val="20"/>
                <w:szCs w:val="20"/>
              </w:rPr>
              <w:t>CC14. S'engager dans une démarche individuelle et collective de développement professionnel</w:t>
            </w:r>
          </w:p>
        </w:tc>
        <w:tc>
          <w:tcPr>
            <w:tcW w:w="1843" w:type="dxa"/>
            <w:tcBorders>
              <w:bottom w:val="nil"/>
            </w:tcBorders>
            <w:shd w:val="thinDiagStripe" w:color="auto" w:fill="BFBFBF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35" w:type="dxa"/>
            <w:tcBorders>
              <w:bottom w:val="nil"/>
            </w:tcBorders>
            <w:shd w:val="thinDiagStripe" w:color="auto" w:fill="BFBFBF"/>
          </w:tcPr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5710A" w:rsidRPr="00255261" w:rsidTr="004E6762">
        <w:trPr>
          <w:trHeight w:val="720"/>
        </w:trPr>
        <w:tc>
          <w:tcPr>
            <w:tcW w:w="5954" w:type="dxa"/>
            <w:tcBorders>
              <w:top w:val="nil"/>
              <w:bottom w:val="nil"/>
            </w:tcBorders>
            <w:shd w:val="clear" w:color="auto" w:fill="auto"/>
          </w:tcPr>
          <w:p w:rsidR="0015710A" w:rsidRPr="008C5793" w:rsidRDefault="0015710A" w:rsidP="00617338">
            <w:pPr>
              <w:numPr>
                <w:ilvl w:val="0"/>
                <w:numId w:val="10"/>
              </w:numPr>
              <w:spacing w:after="120"/>
              <w:ind w:left="777" w:hanging="42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5793">
              <w:rPr>
                <w:rFonts w:ascii="Arial" w:hAnsi="Arial" w:cs="Arial"/>
                <w:sz w:val="20"/>
                <w:szCs w:val="20"/>
              </w:rPr>
              <w:t xml:space="preserve">Prend en compte les conseils prodigués par les personnels d’encadrement et les formateurs tuteurs et s’efforce d’améliorer sa pratique </w:t>
            </w:r>
          </w:p>
        </w:tc>
        <w:tc>
          <w:tcPr>
            <w:tcW w:w="1843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18036533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2892887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</w:tr>
      <w:tr w:rsidR="0015710A" w:rsidRPr="00255261" w:rsidTr="004E6762">
        <w:trPr>
          <w:trHeight w:val="779"/>
        </w:trPr>
        <w:tc>
          <w:tcPr>
            <w:tcW w:w="5954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15710A" w:rsidRPr="008C5793" w:rsidRDefault="0015710A" w:rsidP="00617338">
            <w:pPr>
              <w:numPr>
                <w:ilvl w:val="0"/>
                <w:numId w:val="10"/>
              </w:numPr>
              <w:spacing w:after="120"/>
              <w:ind w:left="777" w:hanging="42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5793">
              <w:rPr>
                <w:rFonts w:ascii="Arial" w:hAnsi="Arial" w:cs="Arial"/>
                <w:sz w:val="20"/>
                <w:szCs w:val="20"/>
              </w:rPr>
              <w:t>Est capable de prendre du recul et de porter une analyse réflexive sur son positionnement et ses activités</w:t>
            </w:r>
          </w:p>
        </w:tc>
        <w:tc>
          <w:tcPr>
            <w:tcW w:w="1843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6120521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5710A" w:rsidRPr="00C45C7A" w:rsidRDefault="00D8311B" w:rsidP="004E67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20611588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710A" w:rsidRPr="00C45C7A">
                  <w:rPr>
                    <w:rFonts w:ascii="MS Gothic" w:eastAsia="MS Gothic" w:hAnsi="MS Gothic" w:cs="Arial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</w:p>
        </w:tc>
      </w:tr>
      <w:tr w:rsidR="0015710A" w:rsidRPr="00255261" w:rsidTr="0015710A">
        <w:trPr>
          <w:trHeight w:hRule="exact" w:val="1513"/>
        </w:trPr>
        <w:tc>
          <w:tcPr>
            <w:tcW w:w="10632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5710A" w:rsidRPr="00C45C7A" w:rsidRDefault="0015710A" w:rsidP="004E6762">
            <w:pPr>
              <w:spacing w:after="120"/>
              <w:ind w:left="142"/>
              <w:rPr>
                <w:rFonts w:ascii="Arial" w:hAnsi="Arial" w:cs="Arial"/>
                <w:sz w:val="22"/>
                <w:szCs w:val="22"/>
              </w:rPr>
            </w:pPr>
            <w:r w:rsidRPr="00C45C7A">
              <w:rPr>
                <w:rFonts w:ascii="Arial" w:hAnsi="Arial" w:cs="Arial"/>
                <w:sz w:val="22"/>
                <w:szCs w:val="22"/>
              </w:rPr>
              <w:t>Observations :</w:t>
            </w:r>
          </w:p>
          <w:sdt>
            <w:sdtPr>
              <w:rPr>
                <w:rFonts w:ascii="Arial" w:hAnsi="Arial" w:cs="Arial"/>
                <w:sz w:val="22"/>
                <w:szCs w:val="22"/>
              </w:rPr>
              <w:id w:val="-821040741"/>
              <w:placeholder>
                <w:docPart w:val="EC94676FB7434C339CBDF21166E91E8D"/>
              </w:placeholder>
              <w:showingPlcHdr/>
              <w15:appearance w15:val="hidden"/>
              <w:text w:multiLine="1"/>
            </w:sdtPr>
            <w:sdtEndPr/>
            <w:sdtContent>
              <w:p w:rsidR="0015710A" w:rsidRPr="00C45C7A" w:rsidRDefault="0015710A" w:rsidP="004E6762">
                <w:pPr>
                  <w:spacing w:after="120"/>
                  <w:ind w:left="142"/>
                  <w:rPr>
                    <w:rFonts w:ascii="Arial" w:hAnsi="Arial" w:cs="Arial"/>
                    <w:sz w:val="22"/>
                    <w:szCs w:val="22"/>
                  </w:rPr>
                </w:pPr>
                <w:r>
                  <w:rPr>
                    <w:rStyle w:val="Textedelespacerserv"/>
                  </w:rPr>
                  <w:t>Indiquez ici vos observations</w:t>
                </w:r>
                <w:r w:rsidRPr="005455F0">
                  <w:rPr>
                    <w:rStyle w:val="Textedelespacerserv"/>
                  </w:rPr>
                  <w:t>.</w:t>
                </w:r>
              </w:p>
            </w:sdtContent>
          </w:sdt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  <w:p w:rsidR="0015710A" w:rsidRPr="00C45C7A" w:rsidRDefault="0015710A" w:rsidP="004E676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tbl>
      <w:tblPr>
        <w:tblStyle w:val="Grilledutableau"/>
        <w:tblW w:w="10632" w:type="dxa"/>
        <w:tblInd w:w="103" w:type="dxa"/>
        <w:tblLook w:val="04A0" w:firstRow="1" w:lastRow="0" w:firstColumn="1" w:lastColumn="0" w:noHBand="0" w:noVBand="1"/>
      </w:tblPr>
      <w:tblGrid>
        <w:gridCol w:w="10632"/>
      </w:tblGrid>
      <w:tr w:rsidR="0015710A" w:rsidTr="004E6762">
        <w:trPr>
          <w:trHeight w:hRule="exact" w:val="5515"/>
        </w:trPr>
        <w:tc>
          <w:tcPr>
            <w:tcW w:w="10632" w:type="dxa"/>
          </w:tcPr>
          <w:p w:rsidR="0015710A" w:rsidRDefault="0015710A" w:rsidP="004E6762">
            <w:pPr>
              <w:rPr>
                <w:i/>
              </w:rPr>
            </w:pPr>
            <w:r>
              <w:rPr>
                <w:i/>
              </w:rPr>
              <w:lastRenderedPageBreak/>
              <w:t>Avis motivé sur l’acquisition des compétences mentionnées dans le référentiel des compétences prévu par l’arrêté du 1</w:t>
            </w:r>
            <w:r>
              <w:rPr>
                <w:i/>
                <w:vertAlign w:val="superscript"/>
              </w:rPr>
              <w:t>er</w:t>
            </w:r>
            <w:r>
              <w:rPr>
                <w:i/>
              </w:rPr>
              <w:t xml:space="preserve"> juillet 2013 publié au J.O. du 18 juillet 2013 :</w:t>
            </w:r>
          </w:p>
          <w:p w:rsidR="0015710A" w:rsidRDefault="0015710A" w:rsidP="004E6762">
            <w:pPr>
              <w:rPr>
                <w:i/>
              </w:rPr>
            </w:pPr>
          </w:p>
          <w:p w:rsidR="0015710A" w:rsidRDefault="0015710A" w:rsidP="004E6762">
            <w:pPr>
              <w:rPr>
                <w:i/>
              </w:rPr>
            </w:pPr>
          </w:p>
          <w:sdt>
            <w:sdtPr>
              <w:id w:val="1422058990"/>
              <w:placeholder>
                <w:docPart w:val="857A411B82C94593A479F3EB80BFC351"/>
              </w:placeholder>
              <w:showingPlcHdr/>
              <w15:appearance w15:val="hidden"/>
              <w:text w:multiLine="1"/>
            </w:sdtPr>
            <w:sdtEndPr/>
            <w:sdtContent>
              <w:p w:rsidR="0015710A" w:rsidRPr="00826E41" w:rsidRDefault="0015710A" w:rsidP="004E6762">
                <w:r>
                  <w:rPr>
                    <w:rStyle w:val="Textedelespacerserv"/>
                  </w:rPr>
                  <w:t>Indiquez ici votre avis motivé</w:t>
                </w:r>
              </w:p>
            </w:sdtContent>
          </w:sdt>
          <w:p w:rsidR="0015710A" w:rsidRDefault="0015710A" w:rsidP="004E6762">
            <w:pPr>
              <w:rPr>
                <w:i/>
              </w:rPr>
            </w:pPr>
          </w:p>
          <w:p w:rsidR="0015710A" w:rsidRDefault="0015710A" w:rsidP="004E6762">
            <w:pPr>
              <w:rPr>
                <w:i/>
              </w:rPr>
            </w:pPr>
          </w:p>
          <w:p w:rsidR="0015710A" w:rsidRDefault="0015710A" w:rsidP="004E6762">
            <w:pPr>
              <w:rPr>
                <w:i/>
              </w:rPr>
            </w:pPr>
          </w:p>
          <w:p w:rsidR="0015710A" w:rsidRDefault="0015710A" w:rsidP="004E6762">
            <w:pPr>
              <w:rPr>
                <w:i/>
              </w:rPr>
            </w:pPr>
          </w:p>
          <w:p w:rsidR="0015710A" w:rsidRDefault="0015710A" w:rsidP="004E6762">
            <w:pPr>
              <w:rPr>
                <w:i/>
              </w:rPr>
            </w:pPr>
          </w:p>
          <w:p w:rsidR="0015710A" w:rsidRDefault="0015710A" w:rsidP="004E6762">
            <w:pPr>
              <w:rPr>
                <w:i/>
              </w:rPr>
            </w:pPr>
          </w:p>
          <w:p w:rsidR="0015710A" w:rsidRDefault="0015710A" w:rsidP="004E6762">
            <w:pPr>
              <w:rPr>
                <w:i/>
              </w:rPr>
            </w:pPr>
          </w:p>
          <w:p w:rsidR="0015710A" w:rsidRDefault="0015710A" w:rsidP="004E6762">
            <w:pPr>
              <w:rPr>
                <w:i/>
              </w:rPr>
            </w:pPr>
          </w:p>
          <w:p w:rsidR="0015710A" w:rsidRDefault="0015710A" w:rsidP="004E6762">
            <w:pPr>
              <w:rPr>
                <w:i/>
              </w:rPr>
            </w:pPr>
          </w:p>
        </w:tc>
      </w:tr>
      <w:tr w:rsidR="0015710A" w:rsidRPr="00210BCD" w:rsidTr="004E6762">
        <w:trPr>
          <w:trHeight w:hRule="exact" w:val="4106"/>
        </w:trPr>
        <w:tc>
          <w:tcPr>
            <w:tcW w:w="10632" w:type="dxa"/>
          </w:tcPr>
          <w:p w:rsidR="0015710A" w:rsidRDefault="0015710A" w:rsidP="004E6762">
            <w:pPr>
              <w:pBdr>
                <w:top w:val="dotted" w:sz="4" w:space="1" w:color="auto"/>
              </w:pBdr>
            </w:pPr>
            <w:r w:rsidRPr="00AF5892">
              <w:rPr>
                <w:u w:val="single"/>
              </w:rPr>
              <w:t>Avis </w:t>
            </w:r>
            <w:r>
              <w:t>:</w:t>
            </w:r>
          </w:p>
          <w:p w:rsidR="0015710A" w:rsidRDefault="0015710A" w:rsidP="004E6762">
            <w:pPr>
              <w:pBdr>
                <w:top w:val="dotted" w:sz="4" w:space="1" w:color="auto"/>
              </w:pBdr>
            </w:pPr>
            <w:r>
              <w:t xml:space="preserve">           </w:t>
            </w:r>
            <w:r>
              <w:object w:dxaOrig="225" w:dyaOrig="2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9" type="#_x0000_t75" style="width:387.6pt;height:21.6pt" o:ole="">
                  <v:imagedata r:id="rId12" o:title=""/>
                </v:shape>
                <w:control r:id="rId13" w:name="OptionButton1" w:shapeid="_x0000_i1029"/>
              </w:object>
            </w:r>
          </w:p>
          <w:p w:rsidR="0015710A" w:rsidRDefault="0015710A" w:rsidP="004E6762">
            <w:pPr>
              <w:pBdr>
                <w:top w:val="dotted" w:sz="4" w:space="1" w:color="auto"/>
              </w:pBdr>
            </w:pPr>
            <w:r>
              <w:t xml:space="preserve">           </w:t>
            </w:r>
            <w:r>
              <w:object w:dxaOrig="225" w:dyaOrig="225">
                <v:shape id="_x0000_i1031" type="#_x0000_t75" style="width:480pt;height:21.6pt" o:ole="">
                  <v:imagedata r:id="rId14" o:title=""/>
                </v:shape>
                <w:control r:id="rId15" w:name="OptionButton2" w:shapeid="_x0000_i1031"/>
              </w:object>
            </w:r>
          </w:p>
          <w:p w:rsidR="0015710A" w:rsidRDefault="0015710A" w:rsidP="004E6762">
            <w:pPr>
              <w:pBdr>
                <w:top w:val="dotted" w:sz="4" w:space="1" w:color="auto"/>
              </w:pBdr>
            </w:pPr>
            <w:r>
              <w:t>Qualité de l’évaluateur</w:t>
            </w:r>
            <w:r w:rsidR="00C93620">
              <w:t>/évaluatrice</w:t>
            </w:r>
            <w:r>
              <w:t xml:space="preserve"> : </w:t>
            </w:r>
            <w:sdt>
              <w:sdtPr>
                <w:id w:val="-1717425246"/>
                <w:placeholder>
                  <w:docPart w:val="F10BB4BA8362439F9ADCB730FB1BF3B3"/>
                </w:placeholder>
                <w:showingPlcHdr/>
                <w:text/>
              </w:sdtPr>
              <w:sdtEndPr/>
              <w:sdtContent>
                <w:r>
                  <w:rPr>
                    <w:rStyle w:val="Textedelespacerserv"/>
                  </w:rPr>
                  <w:t>Indiquez votre statut</w:t>
                </w:r>
              </w:sdtContent>
            </w:sdt>
          </w:p>
          <w:p w:rsidR="0015710A" w:rsidRDefault="0015710A" w:rsidP="004E6762">
            <w:pPr>
              <w:pBdr>
                <w:top w:val="dotted" w:sz="4" w:space="1" w:color="auto"/>
              </w:pBdr>
            </w:pPr>
            <w:r>
              <w:t xml:space="preserve">Nom et prénom : </w:t>
            </w:r>
            <w:sdt>
              <w:sdtPr>
                <w:id w:val="508961033"/>
                <w:placeholder>
                  <w:docPart w:val="E082C0D3B74040FA99CBC6D124196BAC"/>
                </w:placeholder>
                <w:showingPlcHdr/>
                <w:text/>
              </w:sdtPr>
              <w:sdtEndPr/>
              <w:sdtContent>
                <w:r>
                  <w:rPr>
                    <w:rStyle w:val="Textedelespacerserv"/>
                  </w:rPr>
                  <w:t>Indiquez vos nom et prénom</w:t>
                </w:r>
                <w:r w:rsidRPr="006F581C">
                  <w:rPr>
                    <w:rStyle w:val="Textedelespacerserv"/>
                  </w:rPr>
                  <w:t>.</w:t>
                </w:r>
              </w:sdtContent>
            </w:sdt>
          </w:p>
          <w:p w:rsidR="0015710A" w:rsidRDefault="0015710A" w:rsidP="004E6762">
            <w:pPr>
              <w:pBdr>
                <w:top w:val="dotted" w:sz="4" w:space="1" w:color="auto"/>
              </w:pBdr>
            </w:pPr>
            <w:r>
              <w:t>Date, signature et cachet de l’établissement </w:t>
            </w:r>
            <w:sdt>
              <w:sdtPr>
                <w:id w:val="-2078283702"/>
                <w:placeholder>
                  <w:docPart w:val="F13D81FCE6E2435BA04C0DA8DEE8D355"/>
                </w:placeholder>
                <w:showingPlcHdr/>
                <w:text/>
              </w:sdtPr>
              <w:sdtEndPr/>
              <w:sdtContent>
                <w:r w:rsidR="00371D95">
                  <w:rPr>
                    <w:rStyle w:val="Textedelespacerserv"/>
                  </w:rPr>
                  <w:t>Indiquez la date et signez</w:t>
                </w:r>
                <w:r w:rsidR="00371D95" w:rsidRPr="006F581C">
                  <w:rPr>
                    <w:rStyle w:val="Textedelespacerserv"/>
                  </w:rPr>
                  <w:t>.</w:t>
                </w:r>
              </w:sdtContent>
            </w:sdt>
            <w:r>
              <w:t xml:space="preserve">: </w:t>
            </w:r>
          </w:p>
          <w:p w:rsidR="0015710A" w:rsidRDefault="0015710A" w:rsidP="004E6762"/>
          <w:p w:rsidR="0015710A" w:rsidRDefault="0015710A" w:rsidP="004E6762"/>
          <w:p w:rsidR="0015710A" w:rsidRDefault="0015710A" w:rsidP="004E6762"/>
          <w:p w:rsidR="0015710A" w:rsidRDefault="0015710A" w:rsidP="004E6762"/>
          <w:p w:rsidR="0015710A" w:rsidRDefault="0015710A" w:rsidP="004E6762"/>
          <w:p w:rsidR="0015710A" w:rsidRDefault="0015710A" w:rsidP="004E6762"/>
          <w:p w:rsidR="0015710A" w:rsidRDefault="0015710A" w:rsidP="004E6762"/>
          <w:p w:rsidR="0015710A" w:rsidRDefault="0015710A" w:rsidP="004E6762"/>
          <w:p w:rsidR="0015710A" w:rsidRPr="00210BCD" w:rsidRDefault="0015710A" w:rsidP="004E6762"/>
        </w:tc>
      </w:tr>
    </w:tbl>
    <w:p w:rsidR="003B22E4" w:rsidRDefault="003B22E4" w:rsidP="00AD1334">
      <w:pPr>
        <w:tabs>
          <w:tab w:val="left" w:pos="4395"/>
        </w:tabs>
        <w:spacing w:line="280" w:lineRule="exact"/>
        <w:rPr>
          <w:rFonts w:eastAsia="Times New Roman"/>
          <w:color w:val="auto"/>
          <w:sz w:val="20"/>
          <w:lang w:eastAsia="fr-FR" w:bidi="x-none"/>
        </w:rPr>
      </w:pPr>
    </w:p>
    <w:sectPr w:rsidR="003B22E4" w:rsidSect="00C93620">
      <w:headerReference w:type="even" r:id="rId16"/>
      <w:headerReference w:type="default" r:id="rId17"/>
      <w:footerReference w:type="even" r:id="rId18"/>
      <w:footerReference w:type="default" r:id="rId19"/>
      <w:type w:val="continuous"/>
      <w:pgSz w:w="11906" w:h="16838"/>
      <w:pgMar w:top="567" w:right="851" w:bottom="142" w:left="709" w:header="709" w:footer="28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3F1C" w:rsidRDefault="00133F1C">
      <w:r>
        <w:separator/>
      </w:r>
    </w:p>
  </w:endnote>
  <w:endnote w:type="continuationSeparator" w:id="0">
    <w:p w:rsidR="00133F1C" w:rsidRDefault="00133F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ヒラギノ角ゴ Pro W3">
    <w:altName w:val="MS Gothic"/>
    <w:charset w:val="00"/>
    <w:family w:val="roman"/>
    <w:pitch w:val="default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22E4" w:rsidRDefault="003B22E4">
    <w:pPr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</w:tabs>
      <w:rPr>
        <w:rFonts w:eastAsia="Times New Roman"/>
        <w:color w:val="auto"/>
        <w:sz w:val="20"/>
        <w:lang w:eastAsia="fr-FR" w:bidi="x-none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98049358"/>
      <w:docPartObj>
        <w:docPartGallery w:val="Page Numbers (Top of Page)"/>
        <w:docPartUnique/>
      </w:docPartObj>
    </w:sdtPr>
    <w:sdtEndPr/>
    <w:sdtContent>
      <w:p w:rsidR="0015710A" w:rsidRDefault="0015710A" w:rsidP="0015710A">
        <w:pPr>
          <w:pStyle w:val="Pieddepage"/>
          <w:jc w:val="right"/>
        </w:pPr>
        <w:r>
          <w:t xml:space="preserve">Page </w:t>
        </w:r>
        <w:r>
          <w:rPr>
            <w:b/>
            <w:bCs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</w:rPr>
          <w:fldChar w:fldCharType="separate"/>
        </w:r>
        <w:r w:rsidR="00D8311B">
          <w:rPr>
            <w:b/>
            <w:bCs/>
            <w:noProof/>
          </w:rPr>
          <w:t>1</w:t>
        </w:r>
        <w:r>
          <w:rPr>
            <w:b/>
            <w:bCs/>
          </w:rPr>
          <w:fldChar w:fldCharType="end"/>
        </w:r>
        <w:r>
          <w:t xml:space="preserve"> sur </w:t>
        </w:r>
        <w:r>
          <w:rPr>
            <w:b/>
            <w:bCs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</w:rPr>
          <w:fldChar w:fldCharType="separate"/>
        </w:r>
        <w:r w:rsidR="00D8311B">
          <w:rPr>
            <w:b/>
            <w:bCs/>
            <w:noProof/>
          </w:rPr>
          <w:t>5</w:t>
        </w:r>
        <w:r>
          <w:rPr>
            <w:b/>
            <w:bCs/>
          </w:rPr>
          <w:fldChar w:fldCharType="end"/>
        </w:r>
      </w:p>
    </w:sdtContent>
  </w:sdt>
  <w:p w:rsidR="003B22E4" w:rsidRDefault="003B22E4">
    <w:pPr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</w:tabs>
      <w:rPr>
        <w:rFonts w:eastAsia="Times New Roman"/>
        <w:color w:val="auto"/>
        <w:sz w:val="20"/>
        <w:lang w:eastAsia="fr-FR" w:bidi="x-none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710A" w:rsidRDefault="0015710A" w:rsidP="0015710A">
    <w:pPr>
      <w:pStyle w:val="Pieddepage"/>
      <w:jc w:val="right"/>
    </w:pPr>
    <w:r>
      <w:tab/>
    </w:r>
    <w:r>
      <w:tab/>
    </w:r>
    <w:sdt>
      <w:sdtPr>
        <w:id w:val="150571437"/>
        <w:docPartObj>
          <w:docPartGallery w:val="Page Numbers (Top of Page)"/>
          <w:docPartUnique/>
        </w:docPartObj>
      </w:sdtPr>
      <w:sdtEndPr/>
      <w:sdtContent>
        <w:r>
          <w:t xml:space="preserve">Page </w:t>
        </w:r>
        <w:r>
          <w:rPr>
            <w:b/>
            <w:bCs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</w:rPr>
          <w:fldChar w:fldCharType="separate"/>
        </w:r>
        <w:r w:rsidR="00D8311B">
          <w:rPr>
            <w:b/>
            <w:bCs/>
            <w:noProof/>
          </w:rPr>
          <w:t>2</w:t>
        </w:r>
        <w:r>
          <w:rPr>
            <w:b/>
            <w:bCs/>
          </w:rPr>
          <w:fldChar w:fldCharType="end"/>
        </w:r>
        <w:r>
          <w:t xml:space="preserve"> sur </w:t>
        </w:r>
        <w:r>
          <w:rPr>
            <w:b/>
            <w:bCs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</w:rPr>
          <w:fldChar w:fldCharType="separate"/>
        </w:r>
        <w:r w:rsidR="00D8311B">
          <w:rPr>
            <w:b/>
            <w:bCs/>
            <w:noProof/>
          </w:rPr>
          <w:t>5</w:t>
        </w:r>
        <w:r>
          <w:rPr>
            <w:b/>
            <w:bCs/>
          </w:rPr>
          <w:fldChar w:fldCharType="end"/>
        </w:r>
      </w:sdtContent>
    </w:sdt>
  </w:p>
  <w:p w:rsidR="00F47522" w:rsidRDefault="00F47522">
    <w:pPr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</w:tabs>
      <w:rPr>
        <w:rFonts w:eastAsia="Times New Roman"/>
        <w:color w:val="auto"/>
        <w:sz w:val="20"/>
        <w:lang w:eastAsia="fr-FR" w:bidi="x-none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87641505"/>
      <w:docPartObj>
        <w:docPartGallery w:val="Page Numbers (Bottom of Page)"/>
        <w:docPartUnique/>
      </w:docPartObj>
    </w:sdtPr>
    <w:sdtEndPr/>
    <w:sdtContent>
      <w:sdt>
        <w:sdtPr>
          <w:id w:val="-973677049"/>
          <w:docPartObj>
            <w:docPartGallery w:val="Page Numbers (Top of Page)"/>
            <w:docPartUnique/>
          </w:docPartObj>
        </w:sdtPr>
        <w:sdtEndPr/>
        <w:sdtContent>
          <w:p w:rsidR="0015710A" w:rsidRDefault="0015710A" w:rsidP="0015710A">
            <w:pPr>
              <w:pStyle w:val="Pieddepage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 w:rsidR="00D8311B">
              <w:rPr>
                <w:b/>
                <w:bCs/>
                <w:noProof/>
              </w:rPr>
              <w:t>5</w:t>
            </w:r>
            <w:r>
              <w:rPr>
                <w:b/>
                <w:bCs/>
              </w:rPr>
              <w:fldChar w:fldCharType="end"/>
            </w:r>
            <w:r>
              <w:t xml:space="preserve"> sur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 w:rsidR="00D8311B">
              <w:rPr>
                <w:b/>
                <w:bCs/>
                <w:noProof/>
              </w:rPr>
              <w:t>5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:rsidR="0015710A" w:rsidRDefault="0015710A">
    <w:pPr>
      <w:pStyle w:val="Pieddepage"/>
    </w:pPr>
  </w:p>
  <w:p w:rsidR="00F47522" w:rsidRDefault="00F47522">
    <w:pPr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</w:tabs>
      <w:rPr>
        <w:rFonts w:eastAsia="Times New Roman"/>
        <w:color w:val="auto"/>
        <w:sz w:val="20"/>
        <w:lang w:eastAsia="fr-FR" w:bidi="x-non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3F1C" w:rsidRDefault="00133F1C">
      <w:r>
        <w:separator/>
      </w:r>
    </w:p>
  </w:footnote>
  <w:footnote w:type="continuationSeparator" w:id="0">
    <w:p w:rsidR="00133F1C" w:rsidRDefault="00133F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22E4" w:rsidRDefault="003B22E4">
    <w:pPr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</w:tabs>
      <w:rPr>
        <w:rFonts w:eastAsia="Times New Roman"/>
        <w:color w:val="auto"/>
        <w:sz w:val="20"/>
        <w:lang w:eastAsia="fr-FR" w:bidi="x-none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201E" w:rsidRDefault="002A1F7A" w:rsidP="0044201E">
    <w:pPr>
      <w:pStyle w:val="En-tte"/>
    </w:pPr>
    <w:r>
      <w:rPr>
        <w:b/>
        <w:bCs/>
        <w:noProof/>
        <w:lang w:eastAsia="fr-FR"/>
      </w:rPr>
      <w:drawing>
        <wp:anchor distT="0" distB="0" distL="114300" distR="114300" simplePos="0" relativeHeight="251661312" behindDoc="0" locked="0" layoutInCell="1" allowOverlap="1" wp14:anchorId="6C052C07" wp14:editId="1D76FC03">
          <wp:simplePos x="0" y="0"/>
          <wp:positionH relativeFrom="margin">
            <wp:posOffset>-1819365</wp:posOffset>
          </wp:positionH>
          <wp:positionV relativeFrom="margin">
            <wp:posOffset>-518704</wp:posOffset>
          </wp:positionV>
          <wp:extent cx="1271270" cy="1271270"/>
          <wp:effectExtent l="0" t="0" r="5080" b="5080"/>
          <wp:wrapSquare wrapText="bothSides"/>
          <wp:docPr id="4" name="Image 4" descr="24 logoAC PARI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1" descr="24 logoAC PARI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71270" cy="1271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44201E" w:rsidRDefault="0044201E" w:rsidP="0044201E">
    <w:pPr>
      <w:pStyle w:val="En-tte"/>
    </w:pPr>
  </w:p>
  <w:p w:rsidR="00EB078A" w:rsidRPr="0044201E" w:rsidRDefault="00EB078A" w:rsidP="0044201E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70C1" w:rsidRDefault="00D8311B" w:rsidP="00C370C1">
    <w:pPr>
      <w:pStyle w:val="En-tte"/>
      <w:jc w:val="center"/>
    </w:pPr>
    <w:sdt>
      <w:sdtPr>
        <w:alias w:val="Mots clés "/>
        <w:tag w:val=""/>
        <w:id w:val="-510994576"/>
        <w:placeholder>
          <w:docPart w:val="8D227FD6058343A9A4647C35B2DCC050"/>
        </w:placeholder>
        <w:showingPlcHdr/>
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<w:text/>
      </w:sdtPr>
      <w:sdtEndPr/>
      <w:sdtContent>
        <w:r w:rsidR="00AB0719" w:rsidRPr="0076721F">
          <w:rPr>
            <w:rStyle w:val="Textedelespacerserv"/>
          </w:rPr>
          <w:t>[</w:t>
        </w:r>
        <w:r w:rsidR="00AB0719">
          <w:rPr>
            <w:rStyle w:val="Textedelespacerserv"/>
          </w:rPr>
          <w:t>Nom d’usage</w:t>
        </w:r>
        <w:r w:rsidR="00AB0719" w:rsidRPr="0076721F">
          <w:rPr>
            <w:rStyle w:val="Textedelespacerserv"/>
          </w:rPr>
          <w:t>]</w:t>
        </w:r>
      </w:sdtContent>
    </w:sdt>
    <w:r w:rsidR="00C370C1">
      <w:t xml:space="preserve">  </w:t>
    </w:r>
    <w:sdt>
      <w:sdtPr>
        <w:alias w:val="Objet "/>
        <w:tag w:val=""/>
        <w:id w:val="-1109582805"/>
        <w:placeholder>
          <w:docPart w:val="35FC8D91CB494692B4D1EBADA28639DB"/>
        </w:placeholder>
        <w:showingPlcHdr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AB0719" w:rsidRPr="0076721F">
          <w:rPr>
            <w:rStyle w:val="Textedelespacerserv"/>
          </w:rPr>
          <w:t>[</w:t>
        </w:r>
        <w:r w:rsidR="00AB0719">
          <w:rPr>
            <w:rStyle w:val="Textedelespacerserv"/>
          </w:rPr>
          <w:t>Prénom</w:t>
        </w:r>
        <w:r w:rsidR="00AB0719" w:rsidRPr="0076721F">
          <w:rPr>
            <w:rStyle w:val="Textedelespacerserv"/>
          </w:rPr>
          <w:t xml:space="preserve"> ]</w:t>
        </w:r>
      </w:sdtContent>
    </w:sdt>
  </w:p>
  <w:p w:rsidR="00F47522" w:rsidRDefault="00F47522">
    <w:pPr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</w:tabs>
      <w:rPr>
        <w:rFonts w:eastAsia="Times New Roman"/>
        <w:color w:val="auto"/>
        <w:sz w:val="20"/>
        <w:lang w:eastAsia="fr-FR" w:bidi="x-none"/>
      </w:rPr>
    </w:pPr>
  </w:p>
  <w:p w:rsidR="00C37EE0" w:rsidRDefault="00C37EE0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710A" w:rsidRDefault="00D8311B" w:rsidP="0015710A">
    <w:pPr>
      <w:pStyle w:val="En-tte"/>
      <w:tabs>
        <w:tab w:val="clear" w:pos="4536"/>
        <w:tab w:val="clear" w:pos="9072"/>
        <w:tab w:val="center" w:pos="5173"/>
      </w:tabs>
      <w:jc w:val="center"/>
    </w:pPr>
    <w:sdt>
      <w:sdtPr>
        <w:alias w:val="Mots clés "/>
        <w:tag w:val=""/>
        <w:id w:val="1405495801"/>
        <w:placeholder>
          <w:docPart w:val="DE0D16A4B978478F9BD86748A2569C44"/>
        </w:placeholder>
        <w:showingPlcHdr/>
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<w:text/>
      </w:sdtPr>
      <w:sdtEndPr/>
      <w:sdtContent>
        <w:r w:rsidR="00AB0719" w:rsidRPr="0076721F">
          <w:rPr>
            <w:rStyle w:val="Textedelespacerserv"/>
          </w:rPr>
          <w:t>[</w:t>
        </w:r>
        <w:r w:rsidR="00AB0719">
          <w:rPr>
            <w:rStyle w:val="Textedelespacerserv"/>
          </w:rPr>
          <w:t>Nom d’usage</w:t>
        </w:r>
        <w:r w:rsidR="00AB0719" w:rsidRPr="0076721F">
          <w:rPr>
            <w:rStyle w:val="Textedelespacerserv"/>
          </w:rPr>
          <w:t>]</w:t>
        </w:r>
      </w:sdtContent>
    </w:sdt>
    <w:r w:rsidR="0015710A">
      <w:t xml:space="preserve">  </w:t>
    </w:r>
    <w:sdt>
      <w:sdtPr>
        <w:alias w:val="Objet "/>
        <w:tag w:val=""/>
        <w:id w:val="-2055989020"/>
        <w:placeholder>
          <w:docPart w:val="4B75BC75CA444D7BABD94CE395B9FC32"/>
        </w:placeholder>
        <w:showingPlcHdr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AB0719" w:rsidRPr="0076721F">
          <w:rPr>
            <w:rStyle w:val="Textedelespacerserv"/>
          </w:rPr>
          <w:t>[</w:t>
        </w:r>
        <w:r w:rsidR="00AB0719">
          <w:rPr>
            <w:rStyle w:val="Textedelespacerserv"/>
          </w:rPr>
          <w:t>Prénom</w:t>
        </w:r>
        <w:r w:rsidR="00AB0719" w:rsidRPr="0076721F">
          <w:rPr>
            <w:rStyle w:val="Textedelespacerserv"/>
          </w:rPr>
          <w:t xml:space="preserve"> ]</w:t>
        </w:r>
      </w:sdtContent>
    </w:sdt>
  </w:p>
  <w:p w:rsidR="00F47522" w:rsidRDefault="00F47522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D531B0"/>
    <w:multiLevelType w:val="hybridMultilevel"/>
    <w:tmpl w:val="DE062B10"/>
    <w:lvl w:ilvl="0" w:tplc="04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12F855AB"/>
    <w:multiLevelType w:val="hybridMultilevel"/>
    <w:tmpl w:val="8F8A198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BA0196"/>
    <w:multiLevelType w:val="hybridMultilevel"/>
    <w:tmpl w:val="E8824C74"/>
    <w:lvl w:ilvl="0" w:tplc="040C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2A3D2DD3"/>
    <w:multiLevelType w:val="hybridMultilevel"/>
    <w:tmpl w:val="A40CD0F6"/>
    <w:lvl w:ilvl="0" w:tplc="FEFEF1A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EC332A"/>
    <w:multiLevelType w:val="hybridMultilevel"/>
    <w:tmpl w:val="D6DE854A"/>
    <w:lvl w:ilvl="0" w:tplc="040C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 w15:restartNumberingAfterBreak="0">
    <w:nsid w:val="3F526C20"/>
    <w:multiLevelType w:val="hybridMultilevel"/>
    <w:tmpl w:val="EAC2B00C"/>
    <w:lvl w:ilvl="0" w:tplc="040C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49A050F3"/>
    <w:multiLevelType w:val="hybridMultilevel"/>
    <w:tmpl w:val="2812BB0C"/>
    <w:lvl w:ilvl="0" w:tplc="040C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517D733F"/>
    <w:multiLevelType w:val="hybridMultilevel"/>
    <w:tmpl w:val="2EACCA5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D3514D5"/>
    <w:multiLevelType w:val="hybridMultilevel"/>
    <w:tmpl w:val="539CEAF0"/>
    <w:lvl w:ilvl="0" w:tplc="040C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9" w15:restartNumberingAfterBreak="0">
    <w:nsid w:val="6BF576F7"/>
    <w:multiLevelType w:val="hybridMultilevel"/>
    <w:tmpl w:val="415CC1B0"/>
    <w:lvl w:ilvl="0" w:tplc="040C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 w15:restartNumberingAfterBreak="0">
    <w:nsid w:val="7B3E5722"/>
    <w:multiLevelType w:val="hybridMultilevel"/>
    <w:tmpl w:val="E26CC742"/>
    <w:lvl w:ilvl="0" w:tplc="040C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7"/>
  </w:num>
  <w:num w:numId="4">
    <w:abstractNumId w:val="10"/>
  </w:num>
  <w:num w:numId="5">
    <w:abstractNumId w:val="5"/>
  </w:num>
  <w:num w:numId="6">
    <w:abstractNumId w:val="2"/>
  </w:num>
  <w:num w:numId="7">
    <w:abstractNumId w:val="9"/>
  </w:num>
  <w:num w:numId="8">
    <w:abstractNumId w:val="6"/>
  </w:num>
  <w:num w:numId="9">
    <w:abstractNumId w:val="4"/>
  </w:num>
  <w:num w:numId="10">
    <w:abstractNumId w:val="0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attachedTemplate r:id="rId1"/>
  <w:stylePaneFormatFilter w:val="2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0" w:top3HeadingStyles="1" w:visibleStyles="0" w:alternateStyleNames="0"/>
  <w:defaultTabStop w:val="720"/>
  <w:hyphenationZone w:val="425"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doNotValidateAgainstSchema/>
  <w:doNotDemarcateInvalidXml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3F47"/>
    <w:rsid w:val="000238F0"/>
    <w:rsid w:val="00073F04"/>
    <w:rsid w:val="00106EF6"/>
    <w:rsid w:val="00133F1C"/>
    <w:rsid w:val="0015710A"/>
    <w:rsid w:val="00171DAA"/>
    <w:rsid w:val="001B7ED0"/>
    <w:rsid w:val="001D78C2"/>
    <w:rsid w:val="00203BF7"/>
    <w:rsid w:val="00223856"/>
    <w:rsid w:val="0023381A"/>
    <w:rsid w:val="002406E2"/>
    <w:rsid w:val="00273C18"/>
    <w:rsid w:val="0029101C"/>
    <w:rsid w:val="0029781C"/>
    <w:rsid w:val="002A1F7A"/>
    <w:rsid w:val="002A20AF"/>
    <w:rsid w:val="002F14ED"/>
    <w:rsid w:val="002F2B18"/>
    <w:rsid w:val="0031130D"/>
    <w:rsid w:val="00335077"/>
    <w:rsid w:val="003352E0"/>
    <w:rsid w:val="0037115E"/>
    <w:rsid w:val="00371D95"/>
    <w:rsid w:val="0038422F"/>
    <w:rsid w:val="00391635"/>
    <w:rsid w:val="003B22E4"/>
    <w:rsid w:val="003D469B"/>
    <w:rsid w:val="003E4747"/>
    <w:rsid w:val="00441284"/>
    <w:rsid w:val="0044201E"/>
    <w:rsid w:val="004737F8"/>
    <w:rsid w:val="004C53EF"/>
    <w:rsid w:val="004C5AA5"/>
    <w:rsid w:val="004F4346"/>
    <w:rsid w:val="00501628"/>
    <w:rsid w:val="00533181"/>
    <w:rsid w:val="0053328F"/>
    <w:rsid w:val="005B24D0"/>
    <w:rsid w:val="005F06F2"/>
    <w:rsid w:val="005F30B3"/>
    <w:rsid w:val="00611819"/>
    <w:rsid w:val="00617338"/>
    <w:rsid w:val="00673C57"/>
    <w:rsid w:val="00675AF4"/>
    <w:rsid w:val="006A2AD6"/>
    <w:rsid w:val="006B3152"/>
    <w:rsid w:val="006B3C0D"/>
    <w:rsid w:val="00750FFC"/>
    <w:rsid w:val="007A5B14"/>
    <w:rsid w:val="007B1608"/>
    <w:rsid w:val="007B1D58"/>
    <w:rsid w:val="007D505F"/>
    <w:rsid w:val="007E3E58"/>
    <w:rsid w:val="00802EED"/>
    <w:rsid w:val="008F3A72"/>
    <w:rsid w:val="0093331C"/>
    <w:rsid w:val="00955BFA"/>
    <w:rsid w:val="009827C5"/>
    <w:rsid w:val="00A23F47"/>
    <w:rsid w:val="00A63DFA"/>
    <w:rsid w:val="00A64DCC"/>
    <w:rsid w:val="00A70F7E"/>
    <w:rsid w:val="00AB0719"/>
    <w:rsid w:val="00AC7E06"/>
    <w:rsid w:val="00AD1334"/>
    <w:rsid w:val="00B678CF"/>
    <w:rsid w:val="00B94AAC"/>
    <w:rsid w:val="00BB23B8"/>
    <w:rsid w:val="00C370C1"/>
    <w:rsid w:val="00C37EE0"/>
    <w:rsid w:val="00C93620"/>
    <w:rsid w:val="00CB7D06"/>
    <w:rsid w:val="00D13C40"/>
    <w:rsid w:val="00D23426"/>
    <w:rsid w:val="00D3578F"/>
    <w:rsid w:val="00D8311B"/>
    <w:rsid w:val="00D913CD"/>
    <w:rsid w:val="00D975EB"/>
    <w:rsid w:val="00DB18C2"/>
    <w:rsid w:val="00DE6F84"/>
    <w:rsid w:val="00DF1308"/>
    <w:rsid w:val="00E12C3E"/>
    <w:rsid w:val="00E94D6C"/>
    <w:rsid w:val="00EB078A"/>
    <w:rsid w:val="00EB644C"/>
    <w:rsid w:val="00EE1A30"/>
    <w:rsid w:val="00EF274F"/>
    <w:rsid w:val="00F47522"/>
    <w:rsid w:val="00FA7E0D"/>
    <w:rsid w:val="00FE1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/>
    <o:shapelayout v:ext="edit">
      <o:idmap v:ext="edit" data="1"/>
    </o:shapelayout>
  </w:shapeDefaults>
  <w:doNotEmbedSmartTags/>
  <w:decimalSymbol w:val=","/>
  <w:listSeparator w:val=";"/>
  <w14:docId w14:val="20883F1A"/>
  <w15:docId w15:val="{1535E37D-D3DE-477B-9249-2468726BB0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iPriority="99" w:unhideWhenUsed="1"/>
    <w:lsdException w:name="footer" w:locked="1" w:semiHidden="1" w:uiPriority="99" w:unhideWhenUsed="1"/>
    <w:lsdException w:name="index heading" w:locked="1" w:semiHidden="1" w:unhideWhenUsed="1"/>
    <w:lsdException w:name="caption" w:locked="1" w:semiHidden="1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/>
    <w:lsdException w:name="List 2" w:locked="1" w:semiHidden="1" w:unhideWhenUsed="1"/>
    <w:lsdException w:name="List 3" w:locked="1" w:semiHidden="1" w:unhideWhenUsed="1"/>
    <w:lsdException w:name="List 4" w:locked="1"/>
    <w:lsdException w:name="List 5" w:lock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qFormat="1"/>
    <w:lsdException w:name="Emphasis" w:locked="1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eastAsia="ヒラギノ角ゴ Pro W3"/>
      <w:color w:val="000000"/>
      <w:sz w:val="24"/>
      <w:szCs w:val="24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Paragraphestandard">
    <w:name w:val="[Paragraphe standard]"/>
    <w:pPr>
      <w:widowControl w:val="0"/>
      <w:spacing w:line="288" w:lineRule="auto"/>
    </w:pPr>
    <w:rPr>
      <w:rFonts w:ascii="Times" w:eastAsia="ヒラギノ角ゴ Pro W3" w:hAnsi="Times"/>
      <w:color w:val="000000"/>
      <w:sz w:val="24"/>
    </w:rPr>
  </w:style>
  <w:style w:type="paragraph" w:styleId="En-tte">
    <w:name w:val="header"/>
    <w:basedOn w:val="Normal"/>
    <w:link w:val="En-tteCar"/>
    <w:uiPriority w:val="99"/>
    <w:locked/>
    <w:rsid w:val="00D23426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link w:val="PieddepageCar"/>
    <w:uiPriority w:val="99"/>
    <w:locked/>
    <w:rsid w:val="00D23426"/>
    <w:pPr>
      <w:tabs>
        <w:tab w:val="center" w:pos="4536"/>
        <w:tab w:val="right" w:pos="9072"/>
      </w:tabs>
    </w:pPr>
  </w:style>
  <w:style w:type="paragraph" w:styleId="Textedebulles">
    <w:name w:val="Balloon Text"/>
    <w:basedOn w:val="Normal"/>
    <w:semiHidden/>
    <w:locked/>
    <w:rsid w:val="00E12C3E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locked/>
    <w:rsid w:val="001571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edelespacerserv">
    <w:name w:val="Placeholder Text"/>
    <w:basedOn w:val="Policepardfaut"/>
    <w:uiPriority w:val="99"/>
    <w:semiHidden/>
    <w:rsid w:val="0015710A"/>
    <w:rPr>
      <w:color w:val="808080"/>
    </w:rPr>
  </w:style>
  <w:style w:type="character" w:customStyle="1" w:styleId="Style1">
    <w:name w:val="Style1"/>
    <w:basedOn w:val="Policepardfaut"/>
    <w:uiPriority w:val="1"/>
    <w:rsid w:val="0015710A"/>
    <w:rPr>
      <w:rFonts w:ascii="Arial" w:hAnsi="Arial"/>
      <w:sz w:val="22"/>
    </w:rPr>
  </w:style>
  <w:style w:type="paragraph" w:styleId="Paragraphedeliste">
    <w:name w:val="List Paragraph"/>
    <w:basedOn w:val="Normal"/>
    <w:uiPriority w:val="34"/>
    <w:qFormat/>
    <w:rsid w:val="0015710A"/>
    <w:pPr>
      <w:ind w:left="720"/>
      <w:contextualSpacing/>
    </w:pPr>
  </w:style>
  <w:style w:type="character" w:customStyle="1" w:styleId="PieddepageCar">
    <w:name w:val="Pied de page Car"/>
    <w:basedOn w:val="Policepardfaut"/>
    <w:link w:val="Pieddepage"/>
    <w:uiPriority w:val="99"/>
    <w:rsid w:val="0015710A"/>
    <w:rPr>
      <w:rFonts w:eastAsia="ヒラギノ角ゴ Pro W3"/>
      <w:color w:val="000000"/>
      <w:sz w:val="24"/>
      <w:szCs w:val="24"/>
      <w:lang w:eastAsia="en-US"/>
    </w:rPr>
  </w:style>
  <w:style w:type="character" w:customStyle="1" w:styleId="En-tteCar">
    <w:name w:val="En-tête Car"/>
    <w:basedOn w:val="Policepardfaut"/>
    <w:link w:val="En-tte"/>
    <w:uiPriority w:val="99"/>
    <w:rsid w:val="0015710A"/>
    <w:rPr>
      <w:rFonts w:eastAsia="ヒラギノ角ゴ Pro W3"/>
      <w:color w:val="000000"/>
      <w:sz w:val="24"/>
      <w:szCs w:val="24"/>
      <w:lang w:eastAsia="en-US"/>
    </w:rPr>
  </w:style>
  <w:style w:type="character" w:styleId="Marquedecommentaire">
    <w:name w:val="annotation reference"/>
    <w:basedOn w:val="Policepardfaut"/>
    <w:semiHidden/>
    <w:unhideWhenUsed/>
    <w:locked/>
    <w:rsid w:val="00371D95"/>
    <w:rPr>
      <w:sz w:val="16"/>
      <w:szCs w:val="16"/>
    </w:rPr>
  </w:style>
  <w:style w:type="paragraph" w:styleId="Commentaire">
    <w:name w:val="annotation text"/>
    <w:basedOn w:val="Normal"/>
    <w:link w:val="CommentaireCar"/>
    <w:semiHidden/>
    <w:unhideWhenUsed/>
    <w:locked/>
    <w:rsid w:val="00371D95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semiHidden/>
    <w:rsid w:val="00371D95"/>
    <w:rPr>
      <w:rFonts w:eastAsia="ヒラギノ角ゴ Pro W3"/>
      <w:color w:val="000000"/>
      <w:lang w:eastAsia="en-US"/>
    </w:rPr>
  </w:style>
  <w:style w:type="paragraph" w:styleId="Objetducommentaire">
    <w:name w:val="annotation subject"/>
    <w:basedOn w:val="Commentaire"/>
    <w:next w:val="Commentaire"/>
    <w:link w:val="ObjetducommentaireCar"/>
    <w:semiHidden/>
    <w:unhideWhenUsed/>
    <w:locked/>
    <w:rsid w:val="00371D95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semiHidden/>
    <w:rsid w:val="00371D95"/>
    <w:rPr>
      <w:rFonts w:eastAsia="ヒラギノ角ゴ Pro W3"/>
      <w:b/>
      <w:bCs/>
      <w:color w:val="00000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ontrol" Target="activeX/activeX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21" Type="http://schemas.openxmlformats.org/officeDocument/2006/relationships/glossaryDocument" Target="glossary/document.xml"/><Relationship Id="rId7" Type="http://schemas.openxmlformats.org/officeDocument/2006/relationships/endnotes" Target="endnotes.xml"/><Relationship Id="rId12" Type="http://schemas.openxmlformats.org/officeDocument/2006/relationships/image" Target="media/image2.wmf"/><Relationship Id="rId17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control" Target="activeX/activeX2.xml"/><Relationship Id="rId10" Type="http://schemas.openxmlformats.org/officeDocument/2006/relationships/footer" Target="footer1.xml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3.wmf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tilisateurs\Utilisateur\Desktop\recteur_forme_adm_sco-06-2012.dot" TargetMode="Externa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activeX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6127FCCA0716467BBC226B0C92C26E4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8882802-4EBF-4058-8E7F-CD6BD8112358}"/>
      </w:docPartPr>
      <w:docPartBody>
        <w:p w:rsidR="00BB74CE" w:rsidRDefault="007E3AFF" w:rsidP="007E3AFF">
          <w:pPr>
            <w:pStyle w:val="6127FCCA0716467BBC226B0C92C26E48"/>
          </w:pPr>
          <w:r w:rsidRPr="002D3B2E">
            <w:rPr>
              <w:rStyle w:val="Textedelespacerserv"/>
              <w:rFonts w:ascii="Arial" w:hAnsi="Arial" w:cs="Arial"/>
            </w:rPr>
            <w:t>Choisissez un élement</w:t>
          </w:r>
        </w:p>
      </w:docPartBody>
    </w:docPart>
    <w:docPart>
      <w:docPartPr>
        <w:name w:val="96CBC4B27E5E4840BC283D197FBAC7E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0B039E5-2DCB-4550-8ECB-FE3BE08DF61F}"/>
      </w:docPartPr>
      <w:docPartBody>
        <w:p w:rsidR="00BB74CE" w:rsidRDefault="007E3AFF" w:rsidP="007E3AFF">
          <w:pPr>
            <w:pStyle w:val="96CBC4B27E5E4840BC283D197FBAC7EC"/>
          </w:pPr>
          <w:r w:rsidRPr="002D3B2E">
            <w:rPr>
              <w:rStyle w:val="Textedelespacerserv"/>
              <w:rFonts w:ascii="Arial" w:hAnsi="Arial" w:cs="Arial"/>
            </w:rPr>
            <w:t>Indique</w:t>
          </w:r>
          <w:r>
            <w:rPr>
              <w:rStyle w:val="Textedelespacerserv"/>
              <w:rFonts w:ascii="Arial" w:hAnsi="Arial" w:cs="Arial"/>
            </w:rPr>
            <w:t>z</w:t>
          </w:r>
          <w:r w:rsidRPr="002D3B2E">
            <w:rPr>
              <w:rStyle w:val="Textedelespacerserv"/>
              <w:rFonts w:ascii="Arial" w:hAnsi="Arial" w:cs="Arial"/>
            </w:rPr>
            <w:t xml:space="preserve"> la discipline du stagiaire.</w:t>
          </w:r>
        </w:p>
      </w:docPartBody>
    </w:docPart>
    <w:docPart>
      <w:docPartPr>
        <w:name w:val="D9E73D20FA8143F7A26CB0D5C0AC87B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845A51E-717D-4BAE-B52E-7286496B0F81}"/>
      </w:docPartPr>
      <w:docPartBody>
        <w:p w:rsidR="00BB74CE" w:rsidRDefault="007E3AFF" w:rsidP="007E3AFF">
          <w:pPr>
            <w:pStyle w:val="D9E73D20FA8143F7A26CB0D5C0AC87B3"/>
          </w:pPr>
          <w:r>
            <w:rPr>
              <w:rStyle w:val="Textedelespacerserv"/>
            </w:rPr>
            <w:t>Indiquez ici vos observations</w:t>
          </w:r>
          <w:r w:rsidRPr="005455F0">
            <w:rPr>
              <w:rStyle w:val="Textedelespacerserv"/>
            </w:rPr>
            <w:t>.</w:t>
          </w:r>
        </w:p>
      </w:docPartBody>
    </w:docPart>
    <w:docPart>
      <w:docPartPr>
        <w:name w:val="7E4EFAD46F7949A1BE40619578FD562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5D673D8-96E6-4938-A0B1-B6F196A9F446}"/>
      </w:docPartPr>
      <w:docPartBody>
        <w:p w:rsidR="00BB74CE" w:rsidRDefault="007E3AFF" w:rsidP="007E3AFF">
          <w:pPr>
            <w:pStyle w:val="7E4EFAD46F7949A1BE40619578FD562B"/>
          </w:pPr>
          <w:r>
            <w:rPr>
              <w:rStyle w:val="Textedelespacerserv"/>
            </w:rPr>
            <w:t>Indiquez ici vos observations</w:t>
          </w:r>
          <w:r w:rsidRPr="005455F0">
            <w:rPr>
              <w:rStyle w:val="Textedelespacerserv"/>
            </w:rPr>
            <w:t>.</w:t>
          </w:r>
        </w:p>
      </w:docPartBody>
    </w:docPart>
    <w:docPart>
      <w:docPartPr>
        <w:name w:val="E648FE96CAAA4689929F2C56AB0C01E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4A77D9B-3377-44E9-8DD0-12847DCB7F70}"/>
      </w:docPartPr>
      <w:docPartBody>
        <w:p w:rsidR="00BB74CE" w:rsidRDefault="007E3AFF" w:rsidP="007E3AFF">
          <w:pPr>
            <w:pStyle w:val="E648FE96CAAA4689929F2C56AB0C01EE"/>
          </w:pPr>
          <w:r>
            <w:rPr>
              <w:rStyle w:val="Textedelespacerserv"/>
            </w:rPr>
            <w:t>Indiquez ici vos observations</w:t>
          </w:r>
          <w:r w:rsidRPr="005455F0">
            <w:rPr>
              <w:rStyle w:val="Textedelespacerserv"/>
            </w:rPr>
            <w:t>.</w:t>
          </w:r>
        </w:p>
      </w:docPartBody>
    </w:docPart>
    <w:docPart>
      <w:docPartPr>
        <w:name w:val="DD8E1BF8D7EF466889A875E9165D356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0233206-45DA-4537-BC09-082832F64B4E}"/>
      </w:docPartPr>
      <w:docPartBody>
        <w:p w:rsidR="00BB74CE" w:rsidRDefault="007E3AFF" w:rsidP="007E3AFF">
          <w:pPr>
            <w:pStyle w:val="DD8E1BF8D7EF466889A875E9165D3567"/>
          </w:pPr>
          <w:r>
            <w:rPr>
              <w:rStyle w:val="Textedelespacerserv"/>
            </w:rPr>
            <w:t>Indiquez</w:t>
          </w:r>
          <w:r w:rsidRPr="005455F0">
            <w:rPr>
              <w:rStyle w:val="Textedelespacerserv"/>
            </w:rPr>
            <w:t xml:space="preserve"> ici </w:t>
          </w:r>
          <w:r>
            <w:rPr>
              <w:rStyle w:val="Textedelespacerserv"/>
            </w:rPr>
            <w:t>vos observations</w:t>
          </w:r>
          <w:r w:rsidRPr="005455F0">
            <w:rPr>
              <w:rStyle w:val="Textedelespacerserv"/>
            </w:rPr>
            <w:t>.</w:t>
          </w:r>
        </w:p>
      </w:docPartBody>
    </w:docPart>
    <w:docPart>
      <w:docPartPr>
        <w:name w:val="D6A25EE4157F4C48A3D6B315CAC849B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1488EAA-8C8A-48CF-B075-38C3B79FE153}"/>
      </w:docPartPr>
      <w:docPartBody>
        <w:p w:rsidR="00BB74CE" w:rsidRDefault="007E3AFF" w:rsidP="007E3AFF">
          <w:pPr>
            <w:pStyle w:val="D6A25EE4157F4C48A3D6B315CAC849B4"/>
          </w:pPr>
          <w:r>
            <w:rPr>
              <w:rStyle w:val="Textedelespacerserv"/>
            </w:rPr>
            <w:t>Indiquez ici vos observations</w:t>
          </w:r>
          <w:r w:rsidRPr="005455F0">
            <w:rPr>
              <w:rStyle w:val="Textedelespacerserv"/>
            </w:rPr>
            <w:t>.</w:t>
          </w:r>
        </w:p>
      </w:docPartBody>
    </w:docPart>
    <w:docPart>
      <w:docPartPr>
        <w:name w:val="EC94676FB7434C339CBDF21166E91E8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1625C9C-1EFF-4569-950C-B8C9FB4A00A4}"/>
      </w:docPartPr>
      <w:docPartBody>
        <w:p w:rsidR="00BB74CE" w:rsidRDefault="007E3AFF" w:rsidP="007E3AFF">
          <w:pPr>
            <w:pStyle w:val="EC94676FB7434C339CBDF21166E91E8D"/>
          </w:pPr>
          <w:r>
            <w:rPr>
              <w:rStyle w:val="Textedelespacerserv"/>
            </w:rPr>
            <w:t>Indiquez ici vos observations</w:t>
          </w:r>
          <w:r w:rsidRPr="005455F0">
            <w:rPr>
              <w:rStyle w:val="Textedelespacerserv"/>
            </w:rPr>
            <w:t>.</w:t>
          </w:r>
        </w:p>
      </w:docPartBody>
    </w:docPart>
    <w:docPart>
      <w:docPartPr>
        <w:name w:val="857A411B82C94593A479F3EB80BFC35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FB32D19-FB2A-447F-B333-B56A01604A37}"/>
      </w:docPartPr>
      <w:docPartBody>
        <w:p w:rsidR="00BB74CE" w:rsidRDefault="007E3AFF" w:rsidP="007E3AFF">
          <w:pPr>
            <w:pStyle w:val="857A411B82C94593A479F3EB80BFC351"/>
          </w:pPr>
          <w:r>
            <w:rPr>
              <w:rStyle w:val="Textedelespacerserv"/>
            </w:rPr>
            <w:t>Indiquez ici votre avis motivé</w:t>
          </w:r>
        </w:p>
      </w:docPartBody>
    </w:docPart>
    <w:docPart>
      <w:docPartPr>
        <w:name w:val="F10BB4BA8362439F9ADCB730FB1BF3B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B811E27-4259-4E06-B24F-70F9CDC343E6}"/>
      </w:docPartPr>
      <w:docPartBody>
        <w:p w:rsidR="00BB74CE" w:rsidRDefault="007E3AFF" w:rsidP="007E3AFF">
          <w:pPr>
            <w:pStyle w:val="F10BB4BA8362439F9ADCB730FB1BF3B3"/>
          </w:pPr>
          <w:r>
            <w:rPr>
              <w:rStyle w:val="Textedelespacerserv"/>
            </w:rPr>
            <w:t>Indiquez votre statut</w:t>
          </w:r>
        </w:p>
      </w:docPartBody>
    </w:docPart>
    <w:docPart>
      <w:docPartPr>
        <w:name w:val="E082C0D3B74040FA99CBC6D124196BA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F5E074D-0A2A-40BC-B6FE-8320140F0B0A}"/>
      </w:docPartPr>
      <w:docPartBody>
        <w:p w:rsidR="00BB74CE" w:rsidRDefault="007E3AFF" w:rsidP="007E3AFF">
          <w:pPr>
            <w:pStyle w:val="E082C0D3B74040FA99CBC6D124196BAC"/>
          </w:pPr>
          <w:r>
            <w:rPr>
              <w:rStyle w:val="Textedelespacerserv"/>
            </w:rPr>
            <w:t>Indiquez vos nom et prénom</w:t>
          </w:r>
          <w:r w:rsidRPr="006F581C">
            <w:rPr>
              <w:rStyle w:val="Textedelespacerserv"/>
            </w:rPr>
            <w:t>.</w:t>
          </w:r>
        </w:p>
      </w:docPartBody>
    </w:docPart>
    <w:docPart>
      <w:docPartPr>
        <w:name w:val="DE0D16A4B978478F9BD86748A2569C4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7518384-AE53-479A-8C46-8E8812937FB0}"/>
      </w:docPartPr>
      <w:docPartBody>
        <w:p w:rsidR="00BB74CE" w:rsidRDefault="007E3AFF" w:rsidP="007E3AFF">
          <w:pPr>
            <w:pStyle w:val="DE0D16A4B978478F9BD86748A2569C44"/>
          </w:pPr>
          <w:r w:rsidRPr="0076721F">
            <w:rPr>
              <w:rStyle w:val="Textedelespacerserv"/>
            </w:rPr>
            <w:t>[</w:t>
          </w:r>
          <w:r>
            <w:rPr>
              <w:rStyle w:val="Textedelespacerserv"/>
            </w:rPr>
            <w:t>Nom d’usage</w:t>
          </w:r>
          <w:r w:rsidRPr="0076721F">
            <w:rPr>
              <w:rStyle w:val="Textedelespacerserv"/>
            </w:rPr>
            <w:t>]</w:t>
          </w:r>
        </w:p>
      </w:docPartBody>
    </w:docPart>
    <w:docPart>
      <w:docPartPr>
        <w:name w:val="4B75BC75CA444D7BABD94CE395B9FC3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922A71B-210C-4B42-94E1-49B7EFFFDE43}"/>
      </w:docPartPr>
      <w:docPartBody>
        <w:p w:rsidR="00BB74CE" w:rsidRDefault="007E3AFF" w:rsidP="007E3AFF">
          <w:pPr>
            <w:pStyle w:val="4B75BC75CA444D7BABD94CE395B9FC32"/>
          </w:pPr>
          <w:r w:rsidRPr="0076721F">
            <w:rPr>
              <w:rStyle w:val="Textedelespacerserv"/>
            </w:rPr>
            <w:t>[</w:t>
          </w:r>
          <w:r>
            <w:rPr>
              <w:rStyle w:val="Textedelespacerserv"/>
            </w:rPr>
            <w:t>Prénom</w:t>
          </w:r>
          <w:r w:rsidRPr="0076721F">
            <w:rPr>
              <w:rStyle w:val="Textedelespacerserv"/>
            </w:rPr>
            <w:t xml:space="preserve"> ]</w:t>
          </w:r>
        </w:p>
      </w:docPartBody>
    </w:docPart>
    <w:docPart>
      <w:docPartPr>
        <w:name w:val="8D227FD6058343A9A4647C35B2DCC05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8424951-6276-40CF-AB47-99AD2F2063F9}"/>
      </w:docPartPr>
      <w:docPartBody>
        <w:p w:rsidR="0049774D" w:rsidRDefault="00BB74CE" w:rsidP="00BB74CE">
          <w:pPr>
            <w:pStyle w:val="8D227FD6058343A9A4647C35B2DCC050"/>
          </w:pPr>
          <w:r w:rsidRPr="0076721F">
            <w:rPr>
              <w:rStyle w:val="Textedelespacerserv"/>
            </w:rPr>
            <w:t>[</w:t>
          </w:r>
          <w:r>
            <w:rPr>
              <w:rStyle w:val="Textedelespacerserv"/>
            </w:rPr>
            <w:t>Nom d’usage</w:t>
          </w:r>
          <w:r w:rsidRPr="0076721F">
            <w:rPr>
              <w:rStyle w:val="Textedelespacerserv"/>
            </w:rPr>
            <w:t>]</w:t>
          </w:r>
        </w:p>
      </w:docPartBody>
    </w:docPart>
    <w:docPart>
      <w:docPartPr>
        <w:name w:val="35FC8D91CB494692B4D1EBADA28639D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763AF00-C752-4BB7-8CD1-D549607FB777}"/>
      </w:docPartPr>
      <w:docPartBody>
        <w:p w:rsidR="0049774D" w:rsidRDefault="00BB74CE" w:rsidP="00BB74CE">
          <w:pPr>
            <w:pStyle w:val="35FC8D91CB494692B4D1EBADA28639DB"/>
          </w:pPr>
          <w:r w:rsidRPr="0076721F">
            <w:rPr>
              <w:rStyle w:val="Textedelespacerserv"/>
            </w:rPr>
            <w:t>[</w:t>
          </w:r>
          <w:r>
            <w:rPr>
              <w:rStyle w:val="Textedelespacerserv"/>
            </w:rPr>
            <w:t>Prénom</w:t>
          </w:r>
          <w:r w:rsidRPr="0076721F">
            <w:rPr>
              <w:rStyle w:val="Textedelespacerserv"/>
            </w:rPr>
            <w:t xml:space="preserve"> ]</w:t>
          </w:r>
        </w:p>
      </w:docPartBody>
    </w:docPart>
    <w:docPart>
      <w:docPartPr>
        <w:name w:val="F13D81FCE6E2435BA04C0DA8DEE8D35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E87006E-3C05-49C7-9CCE-6BAED6DE1F08}"/>
      </w:docPartPr>
      <w:docPartBody>
        <w:p w:rsidR="00F929B2" w:rsidRDefault="0049774D" w:rsidP="0049774D">
          <w:pPr>
            <w:pStyle w:val="F13D81FCE6E2435BA04C0DA8DEE8D355"/>
          </w:pPr>
          <w:r>
            <w:rPr>
              <w:rStyle w:val="Textedelespacerserv"/>
            </w:rPr>
            <w:t>Indiquez la date et signez</w:t>
          </w:r>
          <w:r w:rsidRPr="006F581C">
            <w:rPr>
              <w:rStyle w:val="Textedelespacerserv"/>
            </w:rPr>
            <w:t>.</w:t>
          </w:r>
        </w:p>
      </w:docPartBody>
    </w:docPart>
    <w:docPart>
      <w:docPartPr>
        <w:name w:val="78172D5581F24F2BAE465A365B3F758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51D9456-05A7-4AB1-9B81-53F47EA6AC46}"/>
      </w:docPartPr>
      <w:docPartBody>
        <w:p w:rsidR="008B4D9C" w:rsidRDefault="00C844D4" w:rsidP="00C844D4">
          <w:pPr>
            <w:pStyle w:val="78172D5581F24F2BAE465A365B3F7587"/>
          </w:pPr>
          <w:r w:rsidRPr="0076721F">
            <w:rPr>
              <w:rStyle w:val="Textedelespacerserv"/>
            </w:rPr>
            <w:t>[</w:t>
          </w:r>
          <w:r>
            <w:rPr>
              <w:rStyle w:val="Textedelespacerserv"/>
            </w:rPr>
            <w:t>Indiquez le nom d’usage</w:t>
          </w:r>
          <w:r w:rsidRPr="0076721F">
            <w:rPr>
              <w:rStyle w:val="Textedelespacerserv"/>
            </w:rPr>
            <w:t>]</w:t>
          </w:r>
        </w:p>
      </w:docPartBody>
    </w:docPart>
    <w:docPart>
      <w:docPartPr>
        <w:name w:val="199A8AA1DD4542F88727423A21050DF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2990F34-209E-47BC-AB3A-AAF7562C3D02}"/>
      </w:docPartPr>
      <w:docPartBody>
        <w:p w:rsidR="008B4D9C" w:rsidRDefault="00C844D4" w:rsidP="00C844D4">
          <w:pPr>
            <w:pStyle w:val="199A8AA1DD4542F88727423A21050DFE"/>
          </w:pPr>
          <w:r>
            <w:rPr>
              <w:rStyle w:val="Textedelespacerserv"/>
              <w:rFonts w:ascii="Arial" w:hAnsi="Arial" w:cs="Arial"/>
            </w:rPr>
            <w:t>Indiquez</w:t>
          </w:r>
          <w:r w:rsidRPr="002D3B2E">
            <w:rPr>
              <w:rStyle w:val="Textedelespacerserv"/>
              <w:rFonts w:ascii="Arial" w:hAnsi="Arial" w:cs="Arial"/>
            </w:rPr>
            <w:t xml:space="preserve"> le nom de famille.</w:t>
          </w:r>
        </w:p>
      </w:docPartBody>
    </w:docPart>
    <w:docPart>
      <w:docPartPr>
        <w:name w:val="6D72495BFE7F478FB5FFE236DB59D48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9F0F886-9F0D-4648-966B-E1F3C3D5A4E0}"/>
      </w:docPartPr>
      <w:docPartBody>
        <w:p w:rsidR="008B4D9C" w:rsidRDefault="00C844D4" w:rsidP="00C844D4">
          <w:pPr>
            <w:pStyle w:val="6D72495BFE7F478FB5FFE236DB59D484"/>
          </w:pPr>
          <w:r w:rsidRPr="0076721F">
            <w:rPr>
              <w:rStyle w:val="Textedelespacerserv"/>
            </w:rPr>
            <w:t>[</w:t>
          </w:r>
          <w:r>
            <w:rPr>
              <w:rStyle w:val="Textedelespacerserv"/>
            </w:rPr>
            <w:t>Indiquez le prénom</w:t>
          </w:r>
          <w:r w:rsidRPr="0076721F">
            <w:rPr>
              <w:rStyle w:val="Textedelespacerserv"/>
            </w:rPr>
            <w:t>]</w:t>
          </w:r>
        </w:p>
      </w:docPartBody>
    </w:docPart>
    <w:docPart>
      <w:docPartPr>
        <w:name w:val="1923611E8B3C40BFB7CC75F14513804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D12C030-0B5C-4C52-8758-63382198B082}"/>
      </w:docPartPr>
      <w:docPartBody>
        <w:p w:rsidR="008B4D9C" w:rsidRDefault="00C844D4" w:rsidP="00C844D4">
          <w:pPr>
            <w:pStyle w:val="1923611E8B3C40BFB7CC75F145138049"/>
          </w:pPr>
          <w:r>
            <w:rPr>
              <w:rStyle w:val="Textedelespacerserv"/>
              <w:rFonts w:ascii="Arial" w:hAnsi="Arial" w:cs="Arial"/>
            </w:rPr>
            <w:t>Indiquez la date de naissance XX/XX/XXXX</w:t>
          </w:r>
        </w:p>
      </w:docPartBody>
    </w:docPart>
    <w:docPart>
      <w:docPartPr>
        <w:name w:val="01444D6416384A589CFF7DEBB2342BC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5D620C4-50CE-4F8E-8F32-C3A531149C12}"/>
      </w:docPartPr>
      <w:docPartBody>
        <w:p w:rsidR="008B4D9C" w:rsidRDefault="00C844D4" w:rsidP="00C844D4">
          <w:pPr>
            <w:pStyle w:val="01444D6416384A589CFF7DEBB2342BC8"/>
          </w:pPr>
          <w:r w:rsidRPr="002D3B2E">
            <w:rPr>
              <w:rStyle w:val="Textedelespacerserv"/>
              <w:rFonts w:ascii="Arial" w:hAnsi="Arial" w:cs="Arial"/>
            </w:rPr>
            <w:t>Indique</w:t>
          </w:r>
          <w:r>
            <w:rPr>
              <w:rStyle w:val="Textedelespacerserv"/>
              <w:rFonts w:ascii="Arial" w:hAnsi="Arial" w:cs="Arial"/>
            </w:rPr>
            <w:t>z</w:t>
          </w:r>
          <w:r w:rsidRPr="002D3B2E">
            <w:rPr>
              <w:rStyle w:val="Textedelespacerserv"/>
              <w:rFonts w:ascii="Arial" w:hAnsi="Arial" w:cs="Arial"/>
            </w:rPr>
            <w:t xml:space="preserve"> l</w:t>
          </w:r>
          <w:r>
            <w:rPr>
              <w:rStyle w:val="Textedelespacerserv"/>
              <w:rFonts w:ascii="Arial" w:hAnsi="Arial" w:cs="Arial"/>
            </w:rPr>
            <w:t>e nom de l</w:t>
          </w:r>
          <w:r w:rsidRPr="002D3B2E">
            <w:rPr>
              <w:rStyle w:val="Textedelespacerserv"/>
              <w:rFonts w:ascii="Arial" w:hAnsi="Arial" w:cs="Arial"/>
            </w:rPr>
            <w:t>’établissement et l’arrondissement.</w:t>
          </w:r>
        </w:p>
      </w:docPartBody>
    </w:docPart>
    <w:docPart>
      <w:docPartPr>
        <w:name w:val="7362E02E7C9A46EB99A855428EEBB69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BDE6D16-9AA5-4EE9-A713-259982EAEF4C}"/>
      </w:docPartPr>
      <w:docPartBody>
        <w:p w:rsidR="00B614C8" w:rsidRDefault="004752DA" w:rsidP="004752DA">
          <w:pPr>
            <w:pStyle w:val="7362E02E7C9A46EB99A855428EEBB690"/>
          </w:pPr>
          <w:r w:rsidRPr="00230EA0">
            <w:rPr>
              <w:rStyle w:val="Textedelespacerserv"/>
            </w:rPr>
            <w:t>Cliquez ou appuyez ici pour entrer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ヒラギノ角ゴ Pro W3">
    <w:altName w:val="MS Gothic"/>
    <w:charset w:val="00"/>
    <w:family w:val="roman"/>
    <w:pitch w:val="default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3AFF"/>
    <w:rsid w:val="004752DA"/>
    <w:rsid w:val="0049774D"/>
    <w:rsid w:val="007E3AFF"/>
    <w:rsid w:val="008B4D9C"/>
    <w:rsid w:val="00B614C8"/>
    <w:rsid w:val="00BB74CE"/>
    <w:rsid w:val="00C844D4"/>
    <w:rsid w:val="00F92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4752DA"/>
    <w:rPr>
      <w:color w:val="808080"/>
    </w:rPr>
  </w:style>
  <w:style w:type="paragraph" w:customStyle="1" w:styleId="6127FCCA0716467BBC226B0C92C26E48">
    <w:name w:val="6127FCCA0716467BBC226B0C92C26E48"/>
    <w:rsid w:val="007E3AFF"/>
  </w:style>
  <w:style w:type="paragraph" w:customStyle="1" w:styleId="96CBC4B27E5E4840BC283D197FBAC7EC">
    <w:name w:val="96CBC4B27E5E4840BC283D197FBAC7EC"/>
    <w:rsid w:val="007E3AFF"/>
  </w:style>
  <w:style w:type="paragraph" w:customStyle="1" w:styleId="06B31A5E18CB4806B9BC56045DB97074">
    <w:name w:val="06B31A5E18CB4806B9BC56045DB97074"/>
    <w:rsid w:val="007E3AFF"/>
  </w:style>
  <w:style w:type="paragraph" w:customStyle="1" w:styleId="D7AEF3BBA06C4D4B83D07A1BC13F5651">
    <w:name w:val="D7AEF3BBA06C4D4B83D07A1BC13F5651"/>
    <w:rsid w:val="007E3AFF"/>
  </w:style>
  <w:style w:type="paragraph" w:customStyle="1" w:styleId="AB9A4A26CBA44CD3B638D08AD04435D1">
    <w:name w:val="AB9A4A26CBA44CD3B638D08AD04435D1"/>
    <w:rsid w:val="007E3AFF"/>
  </w:style>
  <w:style w:type="paragraph" w:customStyle="1" w:styleId="2F87C74C513243C7B75773352C2054A7">
    <w:name w:val="2F87C74C513243C7B75773352C2054A7"/>
    <w:rsid w:val="007E3AFF"/>
  </w:style>
  <w:style w:type="paragraph" w:customStyle="1" w:styleId="BBEF759A1E764E9CA69B9A991E0C9465">
    <w:name w:val="BBEF759A1E764E9CA69B9A991E0C9465"/>
    <w:rsid w:val="007E3AFF"/>
  </w:style>
  <w:style w:type="paragraph" w:customStyle="1" w:styleId="D9E73D20FA8143F7A26CB0D5C0AC87B3">
    <w:name w:val="D9E73D20FA8143F7A26CB0D5C0AC87B3"/>
    <w:rsid w:val="007E3AFF"/>
  </w:style>
  <w:style w:type="paragraph" w:customStyle="1" w:styleId="7E4EFAD46F7949A1BE40619578FD562B">
    <w:name w:val="7E4EFAD46F7949A1BE40619578FD562B"/>
    <w:rsid w:val="007E3AFF"/>
  </w:style>
  <w:style w:type="paragraph" w:customStyle="1" w:styleId="E648FE96CAAA4689929F2C56AB0C01EE">
    <w:name w:val="E648FE96CAAA4689929F2C56AB0C01EE"/>
    <w:rsid w:val="007E3AFF"/>
  </w:style>
  <w:style w:type="paragraph" w:customStyle="1" w:styleId="DD8E1BF8D7EF466889A875E9165D3567">
    <w:name w:val="DD8E1BF8D7EF466889A875E9165D3567"/>
    <w:rsid w:val="007E3AFF"/>
  </w:style>
  <w:style w:type="paragraph" w:customStyle="1" w:styleId="D6A25EE4157F4C48A3D6B315CAC849B4">
    <w:name w:val="D6A25EE4157F4C48A3D6B315CAC849B4"/>
    <w:rsid w:val="007E3AFF"/>
  </w:style>
  <w:style w:type="paragraph" w:customStyle="1" w:styleId="EC94676FB7434C339CBDF21166E91E8D">
    <w:name w:val="EC94676FB7434C339CBDF21166E91E8D"/>
    <w:rsid w:val="007E3AFF"/>
  </w:style>
  <w:style w:type="paragraph" w:customStyle="1" w:styleId="857A411B82C94593A479F3EB80BFC351">
    <w:name w:val="857A411B82C94593A479F3EB80BFC351"/>
    <w:rsid w:val="007E3AFF"/>
  </w:style>
  <w:style w:type="paragraph" w:customStyle="1" w:styleId="F10BB4BA8362439F9ADCB730FB1BF3B3">
    <w:name w:val="F10BB4BA8362439F9ADCB730FB1BF3B3"/>
    <w:rsid w:val="007E3AFF"/>
  </w:style>
  <w:style w:type="paragraph" w:customStyle="1" w:styleId="E082C0D3B74040FA99CBC6D124196BAC">
    <w:name w:val="E082C0D3B74040FA99CBC6D124196BAC"/>
    <w:rsid w:val="007E3AFF"/>
  </w:style>
  <w:style w:type="paragraph" w:customStyle="1" w:styleId="B4B0413D53DE4C72A3C4EC60F39F0202">
    <w:name w:val="B4B0413D53DE4C72A3C4EC60F39F0202"/>
    <w:rsid w:val="007E3AFF"/>
  </w:style>
  <w:style w:type="paragraph" w:customStyle="1" w:styleId="77D5C9428C6C4439A3D2486526D2999F">
    <w:name w:val="77D5C9428C6C4439A3D2486526D2999F"/>
    <w:rsid w:val="007E3AFF"/>
  </w:style>
  <w:style w:type="paragraph" w:customStyle="1" w:styleId="1E46AD90A2384D1D833D160FCFB0D6B4">
    <w:name w:val="1E46AD90A2384D1D833D160FCFB0D6B4"/>
    <w:rsid w:val="007E3AFF"/>
  </w:style>
  <w:style w:type="paragraph" w:customStyle="1" w:styleId="3A10A7FFC3204E6683F457DA1ABE9A85">
    <w:name w:val="3A10A7FFC3204E6683F457DA1ABE9A85"/>
    <w:rsid w:val="007E3AFF"/>
  </w:style>
  <w:style w:type="paragraph" w:customStyle="1" w:styleId="BEEC02D2B34D4429B9D62C618872408C">
    <w:name w:val="BEEC02D2B34D4429B9D62C618872408C"/>
    <w:rsid w:val="007E3AFF"/>
  </w:style>
  <w:style w:type="paragraph" w:customStyle="1" w:styleId="DE0D16A4B978478F9BD86748A2569C44">
    <w:name w:val="DE0D16A4B978478F9BD86748A2569C44"/>
    <w:rsid w:val="007E3AFF"/>
  </w:style>
  <w:style w:type="paragraph" w:customStyle="1" w:styleId="4B75BC75CA444D7BABD94CE395B9FC32">
    <w:name w:val="4B75BC75CA444D7BABD94CE395B9FC32"/>
    <w:rsid w:val="007E3AFF"/>
  </w:style>
  <w:style w:type="paragraph" w:customStyle="1" w:styleId="2B5E440A29C246919983239895DF1CB4">
    <w:name w:val="2B5E440A29C246919983239895DF1CB4"/>
    <w:rsid w:val="007E3AFF"/>
  </w:style>
  <w:style w:type="paragraph" w:customStyle="1" w:styleId="DFD8E51D8CC64D6990415D19BB0947F0">
    <w:name w:val="DFD8E51D8CC64D6990415D19BB0947F0"/>
    <w:rsid w:val="007E3AFF"/>
  </w:style>
  <w:style w:type="paragraph" w:customStyle="1" w:styleId="19189343D44140C6AB903173022E0485">
    <w:name w:val="19189343D44140C6AB903173022E0485"/>
    <w:rsid w:val="007E3AFF"/>
  </w:style>
  <w:style w:type="paragraph" w:customStyle="1" w:styleId="19652F0A70D74CE2A363FF1DA966E203">
    <w:name w:val="19652F0A70D74CE2A363FF1DA966E203"/>
    <w:rsid w:val="007E3AFF"/>
  </w:style>
  <w:style w:type="paragraph" w:customStyle="1" w:styleId="1263C4255812417F9D97F9075E0024A0">
    <w:name w:val="1263C4255812417F9D97F9075E0024A0"/>
    <w:rsid w:val="007E3AFF"/>
  </w:style>
  <w:style w:type="paragraph" w:customStyle="1" w:styleId="2829D6E2BD2F4B82AFD3DA9BF809CFF7">
    <w:name w:val="2829D6E2BD2F4B82AFD3DA9BF809CFF7"/>
    <w:rsid w:val="007E3AFF"/>
  </w:style>
  <w:style w:type="paragraph" w:customStyle="1" w:styleId="35A5DEB63E17410994C097003E12E50B">
    <w:name w:val="35A5DEB63E17410994C097003E12E50B"/>
    <w:rsid w:val="00BB74CE"/>
  </w:style>
  <w:style w:type="paragraph" w:customStyle="1" w:styleId="4A5ACA9F5B024C1496205191588345B8">
    <w:name w:val="4A5ACA9F5B024C1496205191588345B8"/>
    <w:rsid w:val="00BB74CE"/>
  </w:style>
  <w:style w:type="paragraph" w:customStyle="1" w:styleId="C378A78EBCDB4333ADFE2DFC5A1904BA">
    <w:name w:val="C378A78EBCDB4333ADFE2DFC5A1904BA"/>
    <w:rsid w:val="00BB74CE"/>
  </w:style>
  <w:style w:type="paragraph" w:customStyle="1" w:styleId="2AD5384D064B4E29B114B562F7921E2C">
    <w:name w:val="2AD5384D064B4E29B114B562F7921E2C"/>
    <w:rsid w:val="00BB74CE"/>
  </w:style>
  <w:style w:type="paragraph" w:customStyle="1" w:styleId="8D227FD6058343A9A4647C35B2DCC050">
    <w:name w:val="8D227FD6058343A9A4647C35B2DCC050"/>
    <w:rsid w:val="00BB74CE"/>
  </w:style>
  <w:style w:type="paragraph" w:customStyle="1" w:styleId="35FC8D91CB494692B4D1EBADA28639DB">
    <w:name w:val="35FC8D91CB494692B4D1EBADA28639DB"/>
    <w:rsid w:val="00BB74CE"/>
  </w:style>
  <w:style w:type="paragraph" w:customStyle="1" w:styleId="F13D81FCE6E2435BA04C0DA8DEE8D355">
    <w:name w:val="F13D81FCE6E2435BA04C0DA8DEE8D355"/>
    <w:rsid w:val="0049774D"/>
  </w:style>
  <w:style w:type="paragraph" w:customStyle="1" w:styleId="B1B6002D132B44979C15291E1C0976A8">
    <w:name w:val="B1B6002D132B44979C15291E1C0976A8"/>
    <w:rsid w:val="00C844D4"/>
  </w:style>
  <w:style w:type="paragraph" w:customStyle="1" w:styleId="2D483102A45A4991B70A4AC19CA17398">
    <w:name w:val="2D483102A45A4991B70A4AC19CA17398"/>
    <w:rsid w:val="00C844D4"/>
  </w:style>
  <w:style w:type="paragraph" w:customStyle="1" w:styleId="E8210109834340509C78ADFC15A08E37">
    <w:name w:val="E8210109834340509C78ADFC15A08E37"/>
    <w:rsid w:val="00C844D4"/>
  </w:style>
  <w:style w:type="paragraph" w:customStyle="1" w:styleId="93A471FAD13448AB8D5CDD0072988379">
    <w:name w:val="93A471FAD13448AB8D5CDD0072988379"/>
    <w:rsid w:val="00C844D4"/>
  </w:style>
  <w:style w:type="paragraph" w:customStyle="1" w:styleId="5E728A39F1C442758B59D851F5DB8443">
    <w:name w:val="5E728A39F1C442758B59D851F5DB8443"/>
    <w:rsid w:val="00C844D4"/>
  </w:style>
  <w:style w:type="paragraph" w:customStyle="1" w:styleId="67C3F064520C4BB2B86341D0364242CB">
    <w:name w:val="67C3F064520C4BB2B86341D0364242CB"/>
    <w:rsid w:val="00C844D4"/>
  </w:style>
  <w:style w:type="paragraph" w:customStyle="1" w:styleId="78172D5581F24F2BAE465A365B3F7587">
    <w:name w:val="78172D5581F24F2BAE465A365B3F7587"/>
    <w:rsid w:val="00C844D4"/>
  </w:style>
  <w:style w:type="paragraph" w:customStyle="1" w:styleId="199A8AA1DD4542F88727423A21050DFE">
    <w:name w:val="199A8AA1DD4542F88727423A21050DFE"/>
    <w:rsid w:val="00C844D4"/>
  </w:style>
  <w:style w:type="paragraph" w:customStyle="1" w:styleId="6D72495BFE7F478FB5FFE236DB59D484">
    <w:name w:val="6D72495BFE7F478FB5FFE236DB59D484"/>
    <w:rsid w:val="00C844D4"/>
  </w:style>
  <w:style w:type="paragraph" w:customStyle="1" w:styleId="1923611E8B3C40BFB7CC75F145138049">
    <w:name w:val="1923611E8B3C40BFB7CC75F145138049"/>
    <w:rsid w:val="00C844D4"/>
  </w:style>
  <w:style w:type="paragraph" w:customStyle="1" w:styleId="01444D6416384A589CFF7DEBB2342BC8">
    <w:name w:val="01444D6416384A589CFF7DEBB2342BC8"/>
    <w:rsid w:val="00C844D4"/>
  </w:style>
  <w:style w:type="paragraph" w:customStyle="1" w:styleId="7362E02E7C9A46EB99A855428EEBB690">
    <w:name w:val="7362E02E7C9A46EB99A855428EEBB690"/>
    <w:rsid w:val="004752D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7D64FF-C1D2-4DAE-8160-4C23B4E48E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recteur_forme_adm_sco-06-2012.dot</Template>
  <TotalTime>0</TotalTime>
  <Pages>5</Pages>
  <Words>1050</Words>
  <Characters>6371</Characters>
  <Application>Microsoft Office Word</Application>
  <DocSecurity>0</DocSecurity>
  <Lines>53</Lines>
  <Paragraphs>14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Paris, le ……………</vt:lpstr>
    </vt:vector>
  </TitlesOfParts>
  <Company>Rectorat de Paris - Sorbonne</Company>
  <LinksUpToDate>false</LinksUpToDate>
  <CharactersWithSpaces>7407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Paris, le ……………</dc:title>
  <dc:subject/>
  <dc:creator>CCoulais</dc:creator>
  <cp:keywords/>
  <cp:lastModifiedBy>Utilisateur Windows</cp:lastModifiedBy>
  <cp:revision>2</cp:revision>
  <cp:lastPrinted>2020-02-27T13:17:00Z</cp:lastPrinted>
  <dcterms:created xsi:type="dcterms:W3CDTF">2025-03-26T14:32:00Z</dcterms:created>
  <dcterms:modified xsi:type="dcterms:W3CDTF">2025-03-26T14:32:00Z</dcterms:modified>
</cp:coreProperties>
</file>